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"/>
        <w:gridCol w:w="2518"/>
        <w:gridCol w:w="109"/>
        <w:gridCol w:w="2410"/>
        <w:gridCol w:w="2410"/>
        <w:gridCol w:w="17"/>
        <w:gridCol w:w="2427"/>
        <w:gridCol w:w="2580"/>
        <w:gridCol w:w="49"/>
        <w:gridCol w:w="2532"/>
      </w:tblGrid>
      <w:tr w:rsidR="006457B6" w:rsidTr="00E674A2">
        <w:tc>
          <w:tcPr>
            <w:tcW w:w="336" w:type="dxa"/>
          </w:tcPr>
          <w:p w:rsidR="006457B6" w:rsidRDefault="006457B6" w:rsidP="006457B6">
            <w:pPr>
              <w:jc w:val="center"/>
              <w:rPr>
                <w:rFonts w:ascii="Letter-join Plus 40" w:hAnsi="Letter-join Plus 40"/>
                <w:sz w:val="28"/>
              </w:rPr>
            </w:pPr>
          </w:p>
        </w:tc>
        <w:tc>
          <w:tcPr>
            <w:tcW w:w="15052" w:type="dxa"/>
            <w:gridSpan w:val="9"/>
          </w:tcPr>
          <w:p w:rsidR="006457B6" w:rsidRPr="00D505E8" w:rsidRDefault="006457B6" w:rsidP="006457B6">
            <w:pPr>
              <w:jc w:val="center"/>
              <w:rPr>
                <w:rFonts w:ascii="Georgia" w:hAnsi="Georgia"/>
                <w:sz w:val="28"/>
              </w:rPr>
            </w:pPr>
            <w:r w:rsidRPr="00D505E8">
              <w:rPr>
                <w:rFonts w:ascii="Georgia" w:hAnsi="Georgia"/>
                <w:sz w:val="28"/>
              </w:rPr>
              <w:t xml:space="preserve">Computing Long Term plan </w:t>
            </w:r>
          </w:p>
        </w:tc>
      </w:tr>
      <w:tr w:rsidR="00E674A2" w:rsidTr="00E674A2">
        <w:tc>
          <w:tcPr>
            <w:tcW w:w="336" w:type="dxa"/>
          </w:tcPr>
          <w:p w:rsidR="006457B6" w:rsidRDefault="006457B6"/>
        </w:tc>
        <w:tc>
          <w:tcPr>
            <w:tcW w:w="2627" w:type="dxa"/>
            <w:gridSpan w:val="2"/>
          </w:tcPr>
          <w:p w:rsidR="006457B6" w:rsidRDefault="006457B6" w:rsidP="006457B6">
            <w:pPr>
              <w:jc w:val="center"/>
            </w:pPr>
            <w:r>
              <w:t>A1</w:t>
            </w:r>
          </w:p>
        </w:tc>
        <w:tc>
          <w:tcPr>
            <w:tcW w:w="2410" w:type="dxa"/>
          </w:tcPr>
          <w:p w:rsidR="006457B6" w:rsidRDefault="006457B6" w:rsidP="006457B6">
            <w:pPr>
              <w:jc w:val="center"/>
            </w:pPr>
            <w:r>
              <w:t>A2</w:t>
            </w:r>
          </w:p>
        </w:tc>
        <w:tc>
          <w:tcPr>
            <w:tcW w:w="2410" w:type="dxa"/>
          </w:tcPr>
          <w:p w:rsidR="006457B6" w:rsidRDefault="006457B6" w:rsidP="006457B6">
            <w:pPr>
              <w:jc w:val="center"/>
            </w:pPr>
            <w:r>
              <w:t>Sp1</w:t>
            </w:r>
          </w:p>
        </w:tc>
        <w:tc>
          <w:tcPr>
            <w:tcW w:w="2444" w:type="dxa"/>
            <w:gridSpan w:val="2"/>
          </w:tcPr>
          <w:p w:rsidR="006457B6" w:rsidRDefault="006457B6" w:rsidP="006457B6">
            <w:pPr>
              <w:jc w:val="center"/>
            </w:pPr>
            <w:r>
              <w:t>Sp2</w:t>
            </w:r>
          </w:p>
        </w:tc>
        <w:tc>
          <w:tcPr>
            <w:tcW w:w="2629" w:type="dxa"/>
            <w:gridSpan w:val="2"/>
          </w:tcPr>
          <w:p w:rsidR="006457B6" w:rsidRDefault="006457B6" w:rsidP="006457B6">
            <w:pPr>
              <w:jc w:val="center"/>
            </w:pPr>
            <w:r>
              <w:t>Su1</w:t>
            </w:r>
          </w:p>
        </w:tc>
        <w:tc>
          <w:tcPr>
            <w:tcW w:w="2532" w:type="dxa"/>
          </w:tcPr>
          <w:p w:rsidR="006457B6" w:rsidRDefault="006457B6" w:rsidP="006457B6">
            <w:pPr>
              <w:jc w:val="center"/>
            </w:pPr>
            <w:r>
              <w:t>Su2</w:t>
            </w:r>
          </w:p>
        </w:tc>
      </w:tr>
      <w:tr w:rsidR="00BD21CA" w:rsidTr="00BD21CA">
        <w:trPr>
          <w:trHeight w:val="535"/>
        </w:trPr>
        <w:tc>
          <w:tcPr>
            <w:tcW w:w="336" w:type="dxa"/>
            <w:vMerge w:val="restart"/>
          </w:tcPr>
          <w:p w:rsidR="00BD21CA" w:rsidRDefault="00BD21CA" w:rsidP="00DE0C70">
            <w:r>
              <w:t>R</w:t>
            </w:r>
          </w:p>
        </w:tc>
        <w:tc>
          <w:tcPr>
            <w:tcW w:w="15052" w:type="dxa"/>
            <w:gridSpan w:val="9"/>
            <w:shd w:val="clear" w:color="auto" w:fill="FFFFFF" w:themeFill="background1"/>
          </w:tcPr>
          <w:p w:rsidR="00C070CC" w:rsidRDefault="00C070CC" w:rsidP="00BD21CA">
            <w:pPr>
              <w:rPr>
                <w:b/>
                <w:sz w:val="14"/>
                <w:szCs w:val="16"/>
                <w:u w:val="single"/>
              </w:rPr>
            </w:pPr>
            <w:r>
              <w:rPr>
                <w:b/>
                <w:sz w:val="14"/>
                <w:szCs w:val="16"/>
                <w:u w:val="single"/>
              </w:rPr>
              <w:t>Reception</w:t>
            </w:r>
          </w:p>
          <w:p w:rsidR="00BD21CA" w:rsidRPr="00C070CC" w:rsidRDefault="00BD21CA" w:rsidP="00BD21CA">
            <w:pPr>
              <w:rPr>
                <w:b/>
                <w:sz w:val="14"/>
                <w:szCs w:val="16"/>
              </w:rPr>
            </w:pPr>
            <w:r>
              <w:rPr>
                <w:b/>
                <w:sz w:val="14"/>
                <w:szCs w:val="16"/>
                <w:u w:val="single"/>
              </w:rPr>
              <w:t xml:space="preserve">Personal and social development </w:t>
            </w:r>
            <w:r w:rsidRPr="00C070CC">
              <w:rPr>
                <w:b/>
                <w:sz w:val="14"/>
                <w:szCs w:val="16"/>
              </w:rPr>
              <w:t>– show resilience and perseverance in the face of a challenge</w:t>
            </w:r>
          </w:p>
          <w:p w:rsidR="00BD21CA" w:rsidRPr="00C070CC" w:rsidRDefault="00BD21CA" w:rsidP="00BD21CA">
            <w:pPr>
              <w:pStyle w:val="ListParagraph"/>
              <w:numPr>
                <w:ilvl w:val="0"/>
                <w:numId w:val="18"/>
              </w:numPr>
              <w:rPr>
                <w:b/>
                <w:sz w:val="14"/>
                <w:szCs w:val="16"/>
              </w:rPr>
            </w:pPr>
            <w:r w:rsidRPr="00C070CC">
              <w:rPr>
                <w:b/>
                <w:sz w:val="14"/>
                <w:szCs w:val="16"/>
              </w:rPr>
              <w:t>Know and talk about the different factors that support their overall health and wellbeing: sensible amounts of screen time</w:t>
            </w:r>
          </w:p>
          <w:p w:rsidR="00BD21CA" w:rsidRPr="00C070CC" w:rsidRDefault="00BD21CA" w:rsidP="00BD21CA">
            <w:pPr>
              <w:rPr>
                <w:b/>
                <w:sz w:val="14"/>
                <w:szCs w:val="16"/>
              </w:rPr>
            </w:pPr>
            <w:r>
              <w:rPr>
                <w:b/>
                <w:sz w:val="14"/>
                <w:szCs w:val="16"/>
                <w:u w:val="single"/>
              </w:rPr>
              <w:t xml:space="preserve">Physical development </w:t>
            </w:r>
            <w:r w:rsidRPr="00C070CC">
              <w:rPr>
                <w:b/>
                <w:sz w:val="14"/>
                <w:szCs w:val="16"/>
              </w:rPr>
              <w:t>– develop their small motor skills so that they can use a range of tools competently, safely and confidently</w:t>
            </w:r>
          </w:p>
          <w:p w:rsidR="00BD21CA" w:rsidRDefault="00BD21CA" w:rsidP="00BD21CA">
            <w:pPr>
              <w:rPr>
                <w:b/>
                <w:sz w:val="14"/>
                <w:szCs w:val="16"/>
                <w:u w:val="single"/>
              </w:rPr>
            </w:pPr>
            <w:r>
              <w:rPr>
                <w:b/>
                <w:sz w:val="14"/>
                <w:szCs w:val="16"/>
                <w:u w:val="single"/>
              </w:rPr>
              <w:t xml:space="preserve">Expressive arts and design </w:t>
            </w:r>
            <w:r w:rsidRPr="00C070CC">
              <w:rPr>
                <w:b/>
                <w:sz w:val="14"/>
                <w:szCs w:val="16"/>
              </w:rPr>
              <w:t xml:space="preserve">– explore, use and refine a variety </w:t>
            </w:r>
            <w:r w:rsidR="00C070CC" w:rsidRPr="00C070CC">
              <w:rPr>
                <w:b/>
                <w:sz w:val="14"/>
                <w:szCs w:val="16"/>
              </w:rPr>
              <w:t>of</w:t>
            </w:r>
            <w:r w:rsidRPr="00C070CC">
              <w:rPr>
                <w:b/>
                <w:sz w:val="14"/>
                <w:szCs w:val="16"/>
              </w:rPr>
              <w:t xml:space="preserve"> </w:t>
            </w:r>
            <w:r w:rsidR="00C070CC" w:rsidRPr="00C070CC">
              <w:rPr>
                <w:b/>
                <w:sz w:val="14"/>
                <w:szCs w:val="16"/>
              </w:rPr>
              <w:t>artistic</w:t>
            </w:r>
            <w:r w:rsidRPr="00C070CC">
              <w:rPr>
                <w:b/>
                <w:sz w:val="14"/>
                <w:szCs w:val="16"/>
              </w:rPr>
              <w:t xml:space="preserve"> effects to express their ideas and feelings</w:t>
            </w:r>
          </w:p>
          <w:p w:rsidR="00BD21CA" w:rsidRDefault="00C070CC" w:rsidP="00BD21CA">
            <w:pPr>
              <w:rPr>
                <w:b/>
                <w:sz w:val="14"/>
                <w:szCs w:val="16"/>
                <w:u w:val="single"/>
              </w:rPr>
            </w:pPr>
            <w:r>
              <w:rPr>
                <w:b/>
                <w:sz w:val="14"/>
                <w:szCs w:val="16"/>
                <w:u w:val="single"/>
              </w:rPr>
              <w:t>Early Learning Goals</w:t>
            </w:r>
          </w:p>
          <w:p w:rsidR="00C070CC" w:rsidRPr="00C070CC" w:rsidRDefault="00C070CC" w:rsidP="00BD21CA">
            <w:pPr>
              <w:rPr>
                <w:b/>
                <w:sz w:val="14"/>
                <w:szCs w:val="16"/>
              </w:rPr>
            </w:pPr>
            <w:r>
              <w:rPr>
                <w:b/>
                <w:sz w:val="14"/>
                <w:szCs w:val="16"/>
                <w:u w:val="single"/>
              </w:rPr>
              <w:t xml:space="preserve">Personal and social development; Managing self </w:t>
            </w:r>
            <w:r w:rsidRPr="00C070CC">
              <w:rPr>
                <w:b/>
                <w:sz w:val="14"/>
                <w:szCs w:val="16"/>
              </w:rPr>
              <w:t>– be confident to try new activities and show independence, resilience and perseverance in the face of challenge</w:t>
            </w:r>
          </w:p>
          <w:p w:rsidR="00C070CC" w:rsidRPr="00C070CC" w:rsidRDefault="00C070CC" w:rsidP="00C070CC">
            <w:pPr>
              <w:pStyle w:val="ListParagraph"/>
              <w:numPr>
                <w:ilvl w:val="0"/>
                <w:numId w:val="18"/>
              </w:numPr>
              <w:rPr>
                <w:b/>
                <w:sz w:val="14"/>
                <w:szCs w:val="16"/>
                <w:u w:val="single"/>
              </w:rPr>
            </w:pPr>
            <w:r w:rsidRPr="00C070CC">
              <w:rPr>
                <w:sz w:val="14"/>
                <w:szCs w:val="16"/>
              </w:rPr>
              <w:t xml:space="preserve">                   </w:t>
            </w:r>
            <w:r w:rsidRPr="00C070CC">
              <w:rPr>
                <w:b/>
                <w:sz w:val="14"/>
                <w:szCs w:val="16"/>
              </w:rPr>
              <w:t xml:space="preserve"> Explain the reasons for rules, know right from wrong and try to behave accordingly</w:t>
            </w:r>
          </w:p>
          <w:p w:rsidR="00C070CC" w:rsidRPr="00C070CC" w:rsidRDefault="00C070CC" w:rsidP="00C070CC">
            <w:pPr>
              <w:rPr>
                <w:b/>
                <w:sz w:val="14"/>
                <w:szCs w:val="16"/>
                <w:u w:val="single"/>
              </w:rPr>
            </w:pPr>
            <w:r>
              <w:rPr>
                <w:b/>
                <w:sz w:val="14"/>
                <w:szCs w:val="16"/>
                <w:u w:val="single"/>
              </w:rPr>
              <w:t xml:space="preserve">Expressive Arts and Design; Creating with materials </w:t>
            </w:r>
            <w:r w:rsidRPr="00C070CC">
              <w:rPr>
                <w:b/>
                <w:sz w:val="14"/>
                <w:szCs w:val="16"/>
              </w:rPr>
              <w:t>– safely use and explore a variety of materials, tools and techniques, experimenting with colour, design, texture, form and function</w:t>
            </w:r>
          </w:p>
        </w:tc>
      </w:tr>
      <w:tr w:rsidR="00BD21CA" w:rsidTr="00DE0C70">
        <w:trPr>
          <w:trHeight w:val="535"/>
        </w:trPr>
        <w:tc>
          <w:tcPr>
            <w:tcW w:w="336" w:type="dxa"/>
            <w:vMerge/>
          </w:tcPr>
          <w:p w:rsidR="00BD21CA" w:rsidRDefault="00BD21CA" w:rsidP="00DE0C70"/>
        </w:tc>
        <w:tc>
          <w:tcPr>
            <w:tcW w:w="2518" w:type="dxa"/>
            <w:shd w:val="clear" w:color="auto" w:fill="FFE599" w:themeFill="accent4" w:themeFillTint="66"/>
          </w:tcPr>
          <w:p w:rsidR="00BD21CA" w:rsidRPr="00951E5F" w:rsidRDefault="00BD21CA" w:rsidP="00DE0C70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BD21CA" w:rsidRDefault="00BD21CA" w:rsidP="00DE0C70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BD21CA" w:rsidRPr="00DE0C70" w:rsidRDefault="00BD21CA" w:rsidP="00DE0C70">
            <w:pPr>
              <w:jc w:val="center"/>
              <w:rPr>
                <w:sz w:val="16"/>
                <w:szCs w:val="16"/>
              </w:rPr>
            </w:pPr>
            <w:r w:rsidRPr="00DE0C70">
              <w:rPr>
                <w:sz w:val="16"/>
                <w:szCs w:val="16"/>
              </w:rPr>
              <w:t>Health, well-being and lifestyle</w:t>
            </w:r>
          </w:p>
          <w:p w:rsidR="00BD21CA" w:rsidRPr="00223610" w:rsidRDefault="00BD21CA" w:rsidP="00DE0C70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BD21CA" w:rsidRPr="00951E5F" w:rsidRDefault="00BD21CA" w:rsidP="00DE0C7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19" w:type="dxa"/>
            <w:gridSpan w:val="2"/>
            <w:shd w:val="clear" w:color="auto" w:fill="FFE599" w:themeFill="accent4" w:themeFillTint="66"/>
          </w:tcPr>
          <w:p w:rsidR="00BD21CA" w:rsidRPr="00951E5F" w:rsidRDefault="00BD21CA" w:rsidP="00DE0C70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BD21CA" w:rsidRDefault="00BD21CA" w:rsidP="00DE0C70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BD21CA" w:rsidRPr="00DE0C70" w:rsidRDefault="00BD21CA" w:rsidP="00DE0C70">
            <w:pPr>
              <w:jc w:val="center"/>
              <w:rPr>
                <w:sz w:val="16"/>
                <w:szCs w:val="16"/>
              </w:rPr>
            </w:pPr>
            <w:r w:rsidRPr="00DE0C70">
              <w:rPr>
                <w:sz w:val="16"/>
                <w:szCs w:val="16"/>
              </w:rPr>
              <w:t>Privacy and security</w:t>
            </w:r>
          </w:p>
          <w:p w:rsidR="00BD21CA" w:rsidRPr="00223610" w:rsidRDefault="00BD21CA" w:rsidP="00DE0C70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DE0C70">
              <w:rPr>
                <w:sz w:val="16"/>
                <w:szCs w:val="16"/>
              </w:rPr>
              <w:t>Copyright and ownership</w:t>
            </w:r>
          </w:p>
        </w:tc>
        <w:tc>
          <w:tcPr>
            <w:tcW w:w="2427" w:type="dxa"/>
            <w:gridSpan w:val="2"/>
            <w:shd w:val="clear" w:color="auto" w:fill="FFE599" w:themeFill="accent4" w:themeFillTint="66"/>
          </w:tcPr>
          <w:p w:rsidR="00BD21CA" w:rsidRPr="00951E5F" w:rsidRDefault="00BD21CA" w:rsidP="00DE0C70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BD21CA" w:rsidRDefault="00BD21CA" w:rsidP="00DE0C70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BD21CA" w:rsidRDefault="00BD21CA" w:rsidP="00DE0C70">
            <w:pPr>
              <w:jc w:val="center"/>
              <w:rPr>
                <w:sz w:val="16"/>
                <w:szCs w:val="16"/>
              </w:rPr>
            </w:pPr>
            <w:r w:rsidRPr="00DE0C70">
              <w:rPr>
                <w:sz w:val="16"/>
                <w:szCs w:val="16"/>
              </w:rPr>
              <w:t>Online relationships</w:t>
            </w:r>
          </w:p>
          <w:p w:rsidR="00BD21CA" w:rsidRPr="00DE0C70" w:rsidRDefault="00BD21CA" w:rsidP="00DE0C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Online reputation</w:t>
            </w:r>
          </w:p>
        </w:tc>
        <w:tc>
          <w:tcPr>
            <w:tcW w:w="2427" w:type="dxa"/>
            <w:shd w:val="clear" w:color="auto" w:fill="FFE599" w:themeFill="accent4" w:themeFillTint="66"/>
          </w:tcPr>
          <w:p w:rsidR="00BD21CA" w:rsidRPr="00951E5F" w:rsidRDefault="00BD21CA" w:rsidP="00DE0C70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BD21CA" w:rsidRDefault="00BD21CA" w:rsidP="00DE0C70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BD21CA" w:rsidRPr="00951E5F" w:rsidRDefault="00BD21CA" w:rsidP="00DE0C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Self-image and identity</w:t>
            </w:r>
          </w:p>
        </w:tc>
        <w:tc>
          <w:tcPr>
            <w:tcW w:w="2580" w:type="dxa"/>
            <w:shd w:val="clear" w:color="auto" w:fill="FFE599" w:themeFill="accent4" w:themeFillTint="66"/>
          </w:tcPr>
          <w:p w:rsidR="00BD21CA" w:rsidRPr="00951E5F" w:rsidRDefault="00BD21CA" w:rsidP="00DE0C70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BD21CA" w:rsidRDefault="00BD21CA" w:rsidP="00DE0C70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BD21CA" w:rsidRPr="00951E5F" w:rsidRDefault="00BD21CA" w:rsidP="00DE0C7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Online bullying</w:t>
            </w:r>
          </w:p>
        </w:tc>
        <w:tc>
          <w:tcPr>
            <w:tcW w:w="2581" w:type="dxa"/>
            <w:gridSpan w:val="2"/>
            <w:shd w:val="clear" w:color="auto" w:fill="FFE599" w:themeFill="accent4" w:themeFillTint="66"/>
          </w:tcPr>
          <w:p w:rsidR="00BD21CA" w:rsidRPr="00951E5F" w:rsidRDefault="00BD21CA" w:rsidP="00DE0C70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BD21CA" w:rsidRDefault="00BD21CA" w:rsidP="00DE0C70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BD21CA" w:rsidRPr="00DE0C70" w:rsidRDefault="00BD21CA" w:rsidP="00DE0C70">
            <w:pPr>
              <w:jc w:val="center"/>
              <w:rPr>
                <w:sz w:val="16"/>
                <w:szCs w:val="16"/>
              </w:rPr>
            </w:pPr>
            <w:r w:rsidRPr="00DE0C70">
              <w:rPr>
                <w:sz w:val="16"/>
                <w:szCs w:val="16"/>
              </w:rPr>
              <w:t>Managing online information</w:t>
            </w:r>
          </w:p>
        </w:tc>
      </w:tr>
      <w:tr w:rsidR="00BD21CA" w:rsidTr="00DE0C70">
        <w:trPr>
          <w:trHeight w:val="535"/>
        </w:trPr>
        <w:tc>
          <w:tcPr>
            <w:tcW w:w="336" w:type="dxa"/>
            <w:vMerge/>
          </w:tcPr>
          <w:p w:rsidR="00BD21CA" w:rsidRDefault="00BD21CA"/>
        </w:tc>
        <w:tc>
          <w:tcPr>
            <w:tcW w:w="5037" w:type="dxa"/>
            <w:gridSpan w:val="3"/>
          </w:tcPr>
          <w:p w:rsidR="00C070CC" w:rsidRPr="00C070CC" w:rsidRDefault="00C070CC" w:rsidP="00C070CC">
            <w:pPr>
              <w:rPr>
                <w:sz w:val="16"/>
              </w:rPr>
            </w:pPr>
            <w:r>
              <w:rPr>
                <w:sz w:val="16"/>
              </w:rPr>
              <w:t>Examples of activities:</w:t>
            </w:r>
          </w:p>
          <w:p w:rsidR="00BD21CA" w:rsidRPr="00C070CC" w:rsidRDefault="00BD21CA" w:rsidP="00BD21CA">
            <w:pPr>
              <w:jc w:val="center"/>
              <w:rPr>
                <w:sz w:val="16"/>
              </w:rPr>
            </w:pPr>
            <w:r w:rsidRPr="00C070CC">
              <w:rPr>
                <w:sz w:val="16"/>
              </w:rPr>
              <w:t>Listening to music</w:t>
            </w:r>
          </w:p>
          <w:p w:rsidR="00BD21CA" w:rsidRDefault="00BD21CA" w:rsidP="00DE0C70">
            <w:pPr>
              <w:jc w:val="center"/>
              <w:rPr>
                <w:sz w:val="16"/>
              </w:rPr>
            </w:pPr>
            <w:r w:rsidRPr="00C070CC">
              <w:rPr>
                <w:sz w:val="16"/>
              </w:rPr>
              <w:t>Playing games on IWB</w:t>
            </w:r>
          </w:p>
          <w:p w:rsidR="00017F8E" w:rsidRDefault="00017F8E" w:rsidP="00DE0C70">
            <w:pPr>
              <w:jc w:val="center"/>
              <w:rPr>
                <w:sz w:val="16"/>
              </w:rPr>
            </w:pPr>
            <w:r>
              <w:rPr>
                <w:sz w:val="16"/>
              </w:rPr>
              <w:t>Finger control games</w:t>
            </w:r>
          </w:p>
          <w:p w:rsidR="00017F8E" w:rsidRDefault="00017F8E" w:rsidP="00DE0C70">
            <w:pPr>
              <w:jc w:val="center"/>
              <w:rPr>
                <w:sz w:val="16"/>
              </w:rPr>
            </w:pPr>
            <w:r>
              <w:rPr>
                <w:sz w:val="16"/>
              </w:rPr>
              <w:t>Following and giving oral instructions</w:t>
            </w:r>
          </w:p>
          <w:p w:rsidR="00C070CC" w:rsidRPr="00C070CC" w:rsidRDefault="00C070CC" w:rsidP="00DE0C70">
            <w:pPr>
              <w:jc w:val="center"/>
              <w:rPr>
                <w:sz w:val="16"/>
              </w:rPr>
            </w:pPr>
          </w:p>
          <w:p w:rsidR="00BD21CA" w:rsidRPr="00C070CC" w:rsidRDefault="00BD21CA" w:rsidP="00DE0C70">
            <w:pPr>
              <w:jc w:val="center"/>
              <w:rPr>
                <w:sz w:val="16"/>
              </w:rPr>
            </w:pPr>
          </w:p>
        </w:tc>
        <w:tc>
          <w:tcPr>
            <w:tcW w:w="4854" w:type="dxa"/>
            <w:gridSpan w:val="3"/>
          </w:tcPr>
          <w:p w:rsidR="00C070CC" w:rsidRPr="00C070CC" w:rsidRDefault="00C070CC" w:rsidP="00C070CC">
            <w:pPr>
              <w:rPr>
                <w:sz w:val="16"/>
              </w:rPr>
            </w:pPr>
            <w:r>
              <w:rPr>
                <w:sz w:val="16"/>
              </w:rPr>
              <w:t>Examples of activities:</w:t>
            </w:r>
          </w:p>
          <w:p w:rsidR="00BD21CA" w:rsidRPr="00C070CC" w:rsidRDefault="00BD21CA" w:rsidP="00DE0C70">
            <w:pPr>
              <w:jc w:val="center"/>
              <w:rPr>
                <w:sz w:val="16"/>
              </w:rPr>
            </w:pPr>
            <w:r w:rsidRPr="00C070CC">
              <w:rPr>
                <w:sz w:val="16"/>
              </w:rPr>
              <w:t>Taking a photo</w:t>
            </w:r>
          </w:p>
          <w:p w:rsidR="00BD21CA" w:rsidRDefault="00BD21CA" w:rsidP="00DE0C70">
            <w:pPr>
              <w:jc w:val="center"/>
              <w:rPr>
                <w:sz w:val="16"/>
              </w:rPr>
            </w:pPr>
            <w:r w:rsidRPr="00C070CC">
              <w:rPr>
                <w:sz w:val="16"/>
              </w:rPr>
              <w:t>Watching a video clip</w:t>
            </w:r>
          </w:p>
          <w:p w:rsidR="00C070CC" w:rsidRDefault="00C070CC" w:rsidP="00DE0C70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Play a game on an </w:t>
            </w:r>
            <w:proofErr w:type="spellStart"/>
            <w:r>
              <w:rPr>
                <w:sz w:val="16"/>
              </w:rPr>
              <w:t>ipad</w:t>
            </w:r>
            <w:proofErr w:type="spellEnd"/>
          </w:p>
          <w:p w:rsidR="00C070CC" w:rsidRDefault="00C070CC" w:rsidP="00DE0C70">
            <w:pPr>
              <w:jc w:val="center"/>
              <w:rPr>
                <w:sz w:val="16"/>
              </w:rPr>
            </w:pPr>
            <w:r>
              <w:rPr>
                <w:sz w:val="16"/>
              </w:rPr>
              <w:t>Record a video clip</w:t>
            </w:r>
          </w:p>
          <w:p w:rsidR="00C070CC" w:rsidRPr="00C070CC" w:rsidRDefault="00C070CC" w:rsidP="00DE0C70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Locate an app on </w:t>
            </w:r>
            <w:proofErr w:type="spellStart"/>
            <w:r>
              <w:rPr>
                <w:sz w:val="16"/>
              </w:rPr>
              <w:t>ipad</w:t>
            </w:r>
            <w:proofErr w:type="spellEnd"/>
          </w:p>
          <w:p w:rsidR="00BD21CA" w:rsidRPr="00C070CC" w:rsidRDefault="00BD21CA" w:rsidP="00DE0C70">
            <w:pPr>
              <w:jc w:val="center"/>
              <w:rPr>
                <w:sz w:val="16"/>
              </w:rPr>
            </w:pPr>
          </w:p>
        </w:tc>
        <w:tc>
          <w:tcPr>
            <w:tcW w:w="5161" w:type="dxa"/>
            <w:gridSpan w:val="3"/>
          </w:tcPr>
          <w:p w:rsidR="00C070CC" w:rsidRPr="00C070CC" w:rsidRDefault="00C070CC" w:rsidP="00C070CC">
            <w:pPr>
              <w:rPr>
                <w:sz w:val="16"/>
              </w:rPr>
            </w:pPr>
            <w:r>
              <w:rPr>
                <w:sz w:val="16"/>
              </w:rPr>
              <w:t>Examples of activities:</w:t>
            </w:r>
          </w:p>
          <w:p w:rsidR="00BD21CA" w:rsidRPr="00C070CC" w:rsidRDefault="00BD21CA" w:rsidP="00DE0C70">
            <w:pPr>
              <w:jc w:val="center"/>
              <w:rPr>
                <w:sz w:val="16"/>
              </w:rPr>
            </w:pPr>
            <w:r w:rsidRPr="00C070CC">
              <w:rPr>
                <w:sz w:val="16"/>
              </w:rPr>
              <w:t>Logging onto a computer</w:t>
            </w:r>
          </w:p>
          <w:p w:rsidR="00BD21CA" w:rsidRPr="00C070CC" w:rsidRDefault="00BD21CA" w:rsidP="00DE0C70">
            <w:pPr>
              <w:jc w:val="center"/>
              <w:rPr>
                <w:sz w:val="16"/>
              </w:rPr>
            </w:pPr>
            <w:bookmarkStart w:id="0" w:name="_GoBack"/>
            <w:bookmarkEnd w:id="0"/>
            <w:r w:rsidRPr="00C070CC">
              <w:rPr>
                <w:sz w:val="16"/>
              </w:rPr>
              <w:t>Mouse skills</w:t>
            </w:r>
          </w:p>
          <w:p w:rsidR="00BD21CA" w:rsidRPr="00C070CC" w:rsidRDefault="00BD21CA" w:rsidP="00DE0C70">
            <w:pPr>
              <w:jc w:val="center"/>
              <w:rPr>
                <w:sz w:val="16"/>
              </w:rPr>
            </w:pPr>
            <w:r w:rsidRPr="00C070CC">
              <w:rPr>
                <w:sz w:val="16"/>
              </w:rPr>
              <w:t>Using programs e.g. paint</w:t>
            </w:r>
          </w:p>
          <w:p w:rsidR="00BD21CA" w:rsidRPr="00C070CC" w:rsidRDefault="00BD21CA" w:rsidP="00DE0C70">
            <w:pPr>
              <w:jc w:val="center"/>
              <w:rPr>
                <w:sz w:val="16"/>
              </w:rPr>
            </w:pPr>
            <w:r w:rsidRPr="00C070CC">
              <w:rPr>
                <w:sz w:val="16"/>
              </w:rPr>
              <w:t xml:space="preserve">Programming </w:t>
            </w:r>
            <w:proofErr w:type="spellStart"/>
            <w:r w:rsidRPr="00C070CC">
              <w:rPr>
                <w:sz w:val="16"/>
              </w:rPr>
              <w:t>Beebots</w:t>
            </w:r>
            <w:proofErr w:type="spellEnd"/>
          </w:p>
        </w:tc>
      </w:tr>
      <w:tr w:rsidR="00925435" w:rsidTr="00E35DB0">
        <w:tc>
          <w:tcPr>
            <w:tcW w:w="336" w:type="dxa"/>
            <w:vMerge w:val="restart"/>
          </w:tcPr>
          <w:p w:rsidR="00925435" w:rsidRDefault="00925435" w:rsidP="00925435">
            <w:r>
              <w:t>1</w:t>
            </w:r>
          </w:p>
        </w:tc>
        <w:tc>
          <w:tcPr>
            <w:tcW w:w="2627" w:type="dxa"/>
            <w:gridSpan w:val="2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25435" w:rsidRPr="00223610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>Health, well-being and lifestyle</w:t>
            </w:r>
          </w:p>
          <w:p w:rsidR="00925435" w:rsidRPr="00951E5F" w:rsidRDefault="00925435" w:rsidP="009254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25435" w:rsidRPr="00951E5F" w:rsidRDefault="00925435" w:rsidP="00925435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Self-image and identity</w:t>
            </w:r>
          </w:p>
          <w:p w:rsidR="00925435" w:rsidRPr="00223610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951E5F">
              <w:rPr>
                <w:sz w:val="16"/>
                <w:szCs w:val="16"/>
              </w:rPr>
              <w:t>Online Reputation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25435" w:rsidRPr="00951E5F" w:rsidRDefault="00925435" w:rsidP="00925435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Copyright and Ownership</w:t>
            </w:r>
          </w:p>
          <w:p w:rsidR="00925435" w:rsidRPr="00223610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951E5F">
              <w:rPr>
                <w:sz w:val="16"/>
                <w:szCs w:val="16"/>
              </w:rPr>
              <w:t>Privacy and Security</w:t>
            </w:r>
          </w:p>
        </w:tc>
        <w:tc>
          <w:tcPr>
            <w:tcW w:w="2444" w:type="dxa"/>
            <w:gridSpan w:val="2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25435" w:rsidRPr="00951E5F" w:rsidRDefault="00925435" w:rsidP="00925435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Online Bullying</w:t>
            </w:r>
          </w:p>
        </w:tc>
        <w:tc>
          <w:tcPr>
            <w:tcW w:w="2629" w:type="dxa"/>
            <w:gridSpan w:val="2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25435" w:rsidRPr="00951E5F" w:rsidRDefault="00925435" w:rsidP="00925435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Managing online info</w:t>
            </w:r>
          </w:p>
        </w:tc>
        <w:tc>
          <w:tcPr>
            <w:tcW w:w="2532" w:type="dxa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25435" w:rsidRPr="00223610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951E5F">
              <w:rPr>
                <w:sz w:val="16"/>
                <w:szCs w:val="16"/>
              </w:rPr>
              <w:t>Online relationships</w:t>
            </w:r>
          </w:p>
        </w:tc>
      </w:tr>
      <w:tr w:rsidR="00E35DB0" w:rsidTr="00E674A2">
        <w:tc>
          <w:tcPr>
            <w:tcW w:w="336" w:type="dxa"/>
            <w:vMerge/>
          </w:tcPr>
          <w:p w:rsidR="00E35DB0" w:rsidRDefault="00E35DB0" w:rsidP="006457B6"/>
        </w:tc>
        <w:tc>
          <w:tcPr>
            <w:tcW w:w="2627" w:type="dxa"/>
            <w:gridSpan w:val="2"/>
            <w:shd w:val="clear" w:color="auto" w:fill="FF9999"/>
          </w:tcPr>
          <w:p w:rsidR="00E35DB0" w:rsidRPr="00841635" w:rsidRDefault="00E35DB0" w:rsidP="006457B6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841635">
              <w:rPr>
                <w:rFonts w:cstheme="minorHAnsi"/>
                <w:b/>
                <w:sz w:val="16"/>
                <w:szCs w:val="16"/>
                <w:u w:val="single"/>
              </w:rPr>
              <w:t>Computer Science</w:t>
            </w:r>
          </w:p>
          <w:p w:rsidR="00E35DB0" w:rsidRPr="00841635" w:rsidRDefault="00E35DB0" w:rsidP="006457B6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841635">
              <w:rPr>
                <w:rFonts w:cstheme="minorHAnsi"/>
                <w:b/>
                <w:sz w:val="16"/>
                <w:szCs w:val="16"/>
                <w:u w:val="single"/>
              </w:rPr>
              <w:t>Building Turtle World</w:t>
            </w:r>
          </w:p>
          <w:p w:rsidR="00E35DB0" w:rsidRPr="00841635" w:rsidRDefault="00E35DB0" w:rsidP="0016045C">
            <w:pPr>
              <w:widowControl w:val="0"/>
              <w:rPr>
                <w:color w:val="0070C0"/>
                <w:sz w:val="16"/>
                <w:szCs w:val="16"/>
              </w:rPr>
            </w:pPr>
            <w:r w:rsidRPr="00841635">
              <w:rPr>
                <w:rFonts w:cstheme="minorHAnsi"/>
                <w:color w:val="0070C0"/>
                <w:sz w:val="16"/>
                <w:szCs w:val="16"/>
              </w:rPr>
              <w:t>Outcome: construct algorithms to program Bee-Bots with instructions to meet a goal.</w:t>
            </w:r>
          </w:p>
          <w:p w:rsidR="00E35DB0" w:rsidRPr="00841635" w:rsidRDefault="00E35DB0" w:rsidP="0016045C">
            <w:pPr>
              <w:rPr>
                <w:rFonts w:cstheme="minorHAnsi"/>
                <w:sz w:val="16"/>
                <w:szCs w:val="16"/>
              </w:rPr>
            </w:pPr>
          </w:p>
          <w:p w:rsidR="00E35DB0" w:rsidRPr="00841635" w:rsidRDefault="00E35DB0" w:rsidP="000B510C">
            <w:pPr>
              <w:pStyle w:val="NoSpacing"/>
              <w:rPr>
                <w:rFonts w:cstheme="minorHAnsi"/>
                <w:b/>
                <w:sz w:val="16"/>
                <w:szCs w:val="16"/>
              </w:rPr>
            </w:pPr>
            <w:r w:rsidRPr="00841635">
              <w:rPr>
                <w:rFonts w:cstheme="minorHAnsi"/>
                <w:b/>
                <w:sz w:val="16"/>
                <w:szCs w:val="16"/>
              </w:rPr>
              <w:t xml:space="preserve">NC: understand what algorithms are; how they are implemented as programs on digital devices; and that programs execute by following precise and unambiguous instructions </w:t>
            </w:r>
          </w:p>
          <w:p w:rsidR="00E35DB0" w:rsidRPr="00841635" w:rsidRDefault="00E35DB0" w:rsidP="000B510C">
            <w:pPr>
              <w:pStyle w:val="NoSpacing"/>
              <w:rPr>
                <w:rFonts w:cstheme="minorHAnsi"/>
                <w:b/>
                <w:sz w:val="16"/>
                <w:szCs w:val="16"/>
              </w:rPr>
            </w:pPr>
            <w:r w:rsidRPr="00841635">
              <w:rPr>
                <w:rFonts w:cstheme="minorHAnsi"/>
                <w:b/>
                <w:sz w:val="16"/>
                <w:szCs w:val="16"/>
                <w:lang w:val="x-none"/>
              </w:rPr>
              <w:t>·</w:t>
            </w:r>
            <w:r w:rsidRPr="00841635">
              <w:rPr>
                <w:rFonts w:cstheme="minorHAnsi"/>
                <w:b/>
                <w:sz w:val="16"/>
                <w:szCs w:val="16"/>
              </w:rPr>
              <w:t> Create and debug simple programs</w:t>
            </w:r>
          </w:p>
          <w:p w:rsidR="00E35DB0" w:rsidRPr="00841635" w:rsidRDefault="00E35DB0" w:rsidP="000B510C">
            <w:pPr>
              <w:pStyle w:val="NoSpacing"/>
              <w:rPr>
                <w:rFonts w:cstheme="minorHAnsi"/>
                <w:b/>
                <w:sz w:val="16"/>
                <w:szCs w:val="16"/>
              </w:rPr>
            </w:pPr>
            <w:r w:rsidRPr="00841635">
              <w:rPr>
                <w:rFonts w:cstheme="minorHAnsi"/>
                <w:b/>
                <w:sz w:val="16"/>
                <w:szCs w:val="16"/>
                <w:lang w:val="x-none"/>
              </w:rPr>
              <w:t>·</w:t>
            </w:r>
            <w:r w:rsidRPr="00841635">
              <w:rPr>
                <w:rFonts w:cstheme="minorHAnsi"/>
                <w:b/>
                <w:sz w:val="16"/>
                <w:szCs w:val="16"/>
              </w:rPr>
              <w:t> Use logical reasoning to predict the behaviour of simple programs</w:t>
            </w:r>
          </w:p>
          <w:p w:rsidR="00E35DB0" w:rsidRPr="00841635" w:rsidRDefault="00E35DB0" w:rsidP="0016045C">
            <w:pPr>
              <w:widowControl w:val="0"/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 </w:t>
            </w:r>
          </w:p>
          <w:p w:rsidR="00E35DB0" w:rsidRPr="00841635" w:rsidRDefault="00E35DB0" w:rsidP="0016045C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 w:rsidRPr="00841635">
              <w:rPr>
                <w:sz w:val="16"/>
                <w:szCs w:val="16"/>
                <w:u w:val="single"/>
              </w:rPr>
              <w:t>Key knowledge:</w:t>
            </w:r>
          </w:p>
          <w:p w:rsidR="00E35DB0" w:rsidRPr="00841635" w:rsidRDefault="00E35DB0" w:rsidP="006457B6">
            <w:pPr>
              <w:pStyle w:val="NoSpacing"/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I know an algorithm is a set of instructions that can be understood by another human.</w:t>
            </w:r>
          </w:p>
          <w:p w:rsidR="00E35DB0" w:rsidRPr="00841635" w:rsidRDefault="00E35DB0" w:rsidP="006457B6">
            <w:pPr>
              <w:pStyle w:val="NoSpacing"/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 xml:space="preserve">I know a digital device contains coded instructions to make it do things. </w:t>
            </w:r>
          </w:p>
          <w:p w:rsidR="00E35DB0" w:rsidRPr="00841635" w:rsidRDefault="00E35DB0" w:rsidP="000B510C">
            <w:pPr>
              <w:pStyle w:val="NoSpacing"/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 xml:space="preserve">I can plan an algorithm that can be turned into code on a digital device. 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:rsidR="00E35DB0" w:rsidRPr="00841635" w:rsidRDefault="00E35DB0" w:rsidP="006457B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841635">
              <w:rPr>
                <w:b/>
                <w:sz w:val="16"/>
                <w:szCs w:val="16"/>
                <w:u w:val="single"/>
              </w:rPr>
              <w:t>Photography and Digital Art</w:t>
            </w:r>
          </w:p>
          <w:p w:rsidR="00E35DB0" w:rsidRPr="00841635" w:rsidRDefault="00E35DB0" w:rsidP="006457B6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6457B6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 xml:space="preserve">Outcome: create Victorian </w:t>
            </w:r>
            <w:proofErr w:type="spellStart"/>
            <w:r w:rsidRPr="00841635">
              <w:rPr>
                <w:color w:val="0070C0"/>
                <w:sz w:val="16"/>
                <w:szCs w:val="16"/>
              </w:rPr>
              <w:t>sch</w:t>
            </w:r>
            <w:proofErr w:type="spellEnd"/>
            <w:r w:rsidRPr="00841635">
              <w:rPr>
                <w:color w:val="0070C0"/>
                <w:sz w:val="16"/>
                <w:szCs w:val="16"/>
              </w:rPr>
              <w:t>/modern day comparison photo</w:t>
            </w:r>
          </w:p>
          <w:p w:rsidR="00E35DB0" w:rsidRPr="00841635" w:rsidRDefault="00E35DB0" w:rsidP="006457B6">
            <w:pPr>
              <w:rPr>
                <w:sz w:val="16"/>
                <w:szCs w:val="16"/>
              </w:rPr>
            </w:pPr>
          </w:p>
          <w:p w:rsidR="00E35DB0" w:rsidRPr="00841635" w:rsidRDefault="00E35DB0" w:rsidP="006457B6">
            <w:pPr>
              <w:rPr>
                <w:b/>
                <w:sz w:val="16"/>
                <w:szCs w:val="16"/>
              </w:rPr>
            </w:pPr>
            <w:r w:rsidRPr="00841635">
              <w:rPr>
                <w:b/>
                <w:sz w:val="16"/>
                <w:szCs w:val="16"/>
              </w:rPr>
              <w:t>NC: use technology purposefully to create, organise, store, manipulate and retrieve digital content.</w:t>
            </w:r>
          </w:p>
          <w:p w:rsidR="00E35DB0" w:rsidRPr="00841635" w:rsidRDefault="00E35DB0" w:rsidP="006457B6">
            <w:pPr>
              <w:rPr>
                <w:b/>
                <w:sz w:val="16"/>
                <w:szCs w:val="16"/>
              </w:rPr>
            </w:pPr>
          </w:p>
          <w:p w:rsidR="00E35DB0" w:rsidRPr="00841635" w:rsidRDefault="00E35DB0" w:rsidP="00841635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 w:rsidRPr="00841635">
              <w:rPr>
                <w:sz w:val="16"/>
                <w:szCs w:val="16"/>
                <w:u w:val="single"/>
              </w:rPr>
              <w:t>Key knowledge:</w:t>
            </w:r>
          </w:p>
          <w:p w:rsidR="00E35DB0" w:rsidRPr="00841635" w:rsidRDefault="00E35DB0" w:rsidP="006457B6">
            <w:pPr>
              <w:rPr>
                <w:rFonts w:cstheme="minorHAnsi"/>
                <w:sz w:val="16"/>
                <w:szCs w:val="16"/>
              </w:rPr>
            </w:pPr>
            <w:r w:rsidRPr="00841635">
              <w:rPr>
                <w:rFonts w:cstheme="minorHAnsi"/>
                <w:sz w:val="16"/>
                <w:szCs w:val="16"/>
              </w:rPr>
              <w:t xml:space="preserve">I can edit a photo with simple tools </w:t>
            </w:r>
            <w:r w:rsidRPr="00841635">
              <w:rPr>
                <w:sz w:val="16"/>
                <w:szCs w:val="16"/>
              </w:rPr>
              <w:t xml:space="preserve">(crop, filters, mark up </w:t>
            </w:r>
            <w:r w:rsidR="00D505E8" w:rsidRPr="00841635">
              <w:rPr>
                <w:sz w:val="16"/>
                <w:szCs w:val="16"/>
              </w:rPr>
              <w:t>etc.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6457B6">
            <w:pPr>
              <w:rPr>
                <w:rFonts w:cstheme="minorHAnsi"/>
                <w:sz w:val="16"/>
                <w:szCs w:val="16"/>
              </w:rPr>
            </w:pPr>
            <w:r w:rsidRPr="00841635">
              <w:rPr>
                <w:rFonts w:cstheme="minorHAnsi"/>
                <w:sz w:val="16"/>
                <w:szCs w:val="16"/>
              </w:rPr>
              <w:t xml:space="preserve">I can use a paint/drawing app to create a digital image </w:t>
            </w:r>
          </w:p>
          <w:p w:rsidR="00E35DB0" w:rsidRPr="00841635" w:rsidRDefault="00E35DB0" w:rsidP="006457B6">
            <w:pPr>
              <w:rPr>
                <w:rFonts w:cstheme="minorHAnsi"/>
                <w:sz w:val="16"/>
                <w:szCs w:val="16"/>
              </w:rPr>
            </w:pPr>
            <w:r w:rsidRPr="00841635">
              <w:rPr>
                <w:rFonts w:cstheme="minorHAnsi"/>
                <w:sz w:val="16"/>
                <w:szCs w:val="16"/>
              </w:rPr>
              <w:t>I can begin to cut out an image to layer on another image.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:rsidR="00E35DB0" w:rsidRPr="00841635" w:rsidRDefault="00E35DB0" w:rsidP="000B510C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841635">
              <w:rPr>
                <w:b/>
                <w:sz w:val="16"/>
                <w:szCs w:val="16"/>
                <w:u w:val="single"/>
              </w:rPr>
              <w:t>Word Processing</w:t>
            </w:r>
          </w:p>
          <w:p w:rsidR="00E35DB0" w:rsidRPr="00841635" w:rsidRDefault="00E35DB0" w:rsidP="000B510C">
            <w:pPr>
              <w:jc w:val="center"/>
              <w:rPr>
                <w:i/>
                <w:sz w:val="16"/>
                <w:szCs w:val="16"/>
              </w:rPr>
            </w:pPr>
            <w:r w:rsidRPr="00841635">
              <w:rPr>
                <w:i/>
                <w:sz w:val="16"/>
                <w:szCs w:val="16"/>
              </w:rPr>
              <w:t>(context link with Theme)</w:t>
            </w:r>
          </w:p>
          <w:p w:rsidR="00E35DB0" w:rsidRPr="00841635" w:rsidRDefault="00E35DB0" w:rsidP="0016045C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>Outcome: type a letter to the zoo</w:t>
            </w:r>
          </w:p>
          <w:p w:rsidR="00E35DB0" w:rsidRPr="00841635" w:rsidRDefault="00E35DB0" w:rsidP="0016045C">
            <w:pPr>
              <w:rPr>
                <w:sz w:val="16"/>
                <w:szCs w:val="16"/>
              </w:rPr>
            </w:pPr>
          </w:p>
          <w:p w:rsidR="00E35DB0" w:rsidRPr="00841635" w:rsidRDefault="00E35DB0" w:rsidP="0016045C">
            <w:pPr>
              <w:rPr>
                <w:b/>
                <w:sz w:val="16"/>
                <w:szCs w:val="16"/>
              </w:rPr>
            </w:pPr>
            <w:r w:rsidRPr="00841635">
              <w:rPr>
                <w:b/>
                <w:sz w:val="16"/>
                <w:szCs w:val="16"/>
              </w:rPr>
              <w:t>NC: use technology purposefully to create, organise, store, manipulate and retrieve digital content</w:t>
            </w:r>
          </w:p>
          <w:p w:rsidR="00E35DB0" w:rsidRPr="00841635" w:rsidRDefault="00E35DB0" w:rsidP="000B510C">
            <w:pPr>
              <w:jc w:val="center"/>
              <w:rPr>
                <w:sz w:val="16"/>
                <w:szCs w:val="16"/>
              </w:rPr>
            </w:pPr>
          </w:p>
          <w:p w:rsidR="00E35DB0" w:rsidRPr="00841635" w:rsidRDefault="00E35DB0" w:rsidP="00841635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 w:rsidRPr="00841635">
              <w:rPr>
                <w:sz w:val="16"/>
                <w:szCs w:val="16"/>
                <w:u w:val="single"/>
              </w:rPr>
              <w:t>Key knowledge:</w:t>
            </w:r>
          </w:p>
          <w:p w:rsidR="00E35DB0" w:rsidRPr="00841635" w:rsidRDefault="00E35DB0" w:rsidP="000B510C">
            <w:pPr>
              <w:pStyle w:val="NoSpacing"/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 xml:space="preserve">I can confidently type words quickly and correctly on a digital device. </w:t>
            </w:r>
          </w:p>
          <w:p w:rsidR="00E35DB0" w:rsidRPr="00841635" w:rsidRDefault="00E35DB0" w:rsidP="000B510C">
            <w:pPr>
              <w:pStyle w:val="NoSpacing"/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 xml:space="preserve">I can use the space bar to make space and delete to delete letters/words </w:t>
            </w:r>
          </w:p>
          <w:p w:rsidR="00E35DB0" w:rsidRPr="00841635" w:rsidRDefault="00E35DB0" w:rsidP="000B510C">
            <w:pPr>
              <w:pStyle w:val="NoSpacing"/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 xml:space="preserve">I can make a new line using enter/return </w:t>
            </w:r>
          </w:p>
          <w:p w:rsidR="00E35DB0" w:rsidRPr="00841635" w:rsidRDefault="00E35DB0" w:rsidP="000B510C">
            <w:pPr>
              <w:pStyle w:val="NoSpacing"/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I can dictate into a digital device more accurately and with punctuation.</w:t>
            </w:r>
          </w:p>
        </w:tc>
        <w:tc>
          <w:tcPr>
            <w:tcW w:w="2444" w:type="dxa"/>
            <w:gridSpan w:val="2"/>
            <w:shd w:val="clear" w:color="auto" w:fill="C5E0B3" w:themeFill="accent6" w:themeFillTint="66"/>
          </w:tcPr>
          <w:p w:rsidR="00E35DB0" w:rsidRPr="00841635" w:rsidRDefault="00E35DB0" w:rsidP="000B510C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841635">
              <w:rPr>
                <w:b/>
                <w:sz w:val="16"/>
                <w:szCs w:val="16"/>
                <w:u w:val="single"/>
              </w:rPr>
              <w:t>Presentation</w:t>
            </w:r>
          </w:p>
          <w:p w:rsidR="00E35DB0" w:rsidRPr="00841635" w:rsidRDefault="00E35DB0" w:rsidP="000B510C">
            <w:pPr>
              <w:jc w:val="center"/>
              <w:rPr>
                <w:i/>
                <w:sz w:val="16"/>
                <w:szCs w:val="16"/>
              </w:rPr>
            </w:pPr>
            <w:r w:rsidRPr="00841635">
              <w:rPr>
                <w:i/>
                <w:sz w:val="16"/>
                <w:szCs w:val="16"/>
              </w:rPr>
              <w:t>(context link with theme)</w:t>
            </w:r>
          </w:p>
          <w:p w:rsidR="00E35DB0" w:rsidRPr="00841635" w:rsidRDefault="00E35DB0" w:rsidP="000B510C">
            <w:pPr>
              <w:jc w:val="center"/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>Outcome: sequenced storyboard of Amelia Earhart</w:t>
            </w:r>
          </w:p>
          <w:p w:rsidR="00E35DB0" w:rsidRPr="00841635" w:rsidRDefault="00E35DB0" w:rsidP="000B510C">
            <w:pPr>
              <w:jc w:val="center"/>
              <w:rPr>
                <w:sz w:val="16"/>
                <w:szCs w:val="16"/>
              </w:rPr>
            </w:pPr>
          </w:p>
          <w:p w:rsidR="00E35DB0" w:rsidRPr="00841635" w:rsidRDefault="00E35DB0" w:rsidP="00D23DD5">
            <w:pPr>
              <w:rPr>
                <w:sz w:val="16"/>
                <w:szCs w:val="16"/>
              </w:rPr>
            </w:pPr>
            <w:r w:rsidRPr="00841635">
              <w:rPr>
                <w:b/>
                <w:sz w:val="16"/>
                <w:szCs w:val="16"/>
              </w:rPr>
              <w:t>NC:</w:t>
            </w:r>
            <w:r w:rsidRPr="00841635">
              <w:rPr>
                <w:sz w:val="16"/>
                <w:szCs w:val="16"/>
              </w:rPr>
              <w:t xml:space="preserve"> </w:t>
            </w:r>
            <w:r w:rsidRPr="00841635">
              <w:rPr>
                <w:b/>
                <w:sz w:val="16"/>
                <w:szCs w:val="16"/>
              </w:rPr>
              <w:t>use technology purposefully to create, organise, store, manipulate and retrieve digital content</w:t>
            </w:r>
          </w:p>
          <w:p w:rsidR="00E35DB0" w:rsidRPr="00841635" w:rsidRDefault="00E35DB0" w:rsidP="000B510C">
            <w:pPr>
              <w:jc w:val="center"/>
              <w:rPr>
                <w:sz w:val="16"/>
                <w:szCs w:val="16"/>
              </w:rPr>
            </w:pPr>
          </w:p>
          <w:p w:rsidR="00E35DB0" w:rsidRPr="00841635" w:rsidRDefault="00E35DB0" w:rsidP="00841635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 w:rsidRPr="00841635">
              <w:rPr>
                <w:sz w:val="16"/>
                <w:szCs w:val="16"/>
                <w:u w:val="single"/>
              </w:rPr>
              <w:t>Key knowledge:</w:t>
            </w:r>
          </w:p>
          <w:p w:rsidR="00E35DB0" w:rsidRPr="00841635" w:rsidRDefault="00E35DB0" w:rsidP="0016045C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I can add labels to an image</w:t>
            </w:r>
          </w:p>
          <w:p w:rsidR="00E35DB0" w:rsidRPr="00841635" w:rsidRDefault="00E35DB0" w:rsidP="0016045C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 xml:space="preserve">I can order images to create a simple storyboard. </w:t>
            </w:r>
          </w:p>
          <w:p w:rsidR="00E35DB0" w:rsidRPr="00841635" w:rsidRDefault="00E35DB0" w:rsidP="0016045C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 xml:space="preserve">I can create a simple spider diagram. </w:t>
            </w:r>
          </w:p>
          <w:p w:rsidR="00E35DB0" w:rsidRPr="00841635" w:rsidRDefault="00E35DB0" w:rsidP="0016045C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I can sequence a series of pictures to explain my understanding of a topic.</w:t>
            </w:r>
          </w:p>
        </w:tc>
        <w:tc>
          <w:tcPr>
            <w:tcW w:w="2629" w:type="dxa"/>
            <w:gridSpan w:val="2"/>
            <w:shd w:val="clear" w:color="auto" w:fill="FF9999"/>
          </w:tcPr>
          <w:p w:rsidR="00E35DB0" w:rsidRPr="00841635" w:rsidRDefault="00E35DB0" w:rsidP="000B510C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841635">
              <w:rPr>
                <w:b/>
                <w:sz w:val="16"/>
                <w:szCs w:val="16"/>
                <w:u w:val="single"/>
              </w:rPr>
              <w:t>Computer Science</w:t>
            </w:r>
          </w:p>
          <w:p w:rsidR="00E35DB0" w:rsidRPr="00841635" w:rsidRDefault="00E35DB0" w:rsidP="000B510C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841635">
              <w:rPr>
                <w:b/>
                <w:sz w:val="16"/>
                <w:szCs w:val="16"/>
                <w:u w:val="single"/>
              </w:rPr>
              <w:t>Scratch Junior Travel/Dance</w:t>
            </w:r>
          </w:p>
          <w:p w:rsidR="00E35DB0" w:rsidRPr="00841635" w:rsidRDefault="00E35DB0" w:rsidP="000B510C">
            <w:pPr>
              <w:jc w:val="center"/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>Outcome: to turn a traveling algorithm into a travelling program; to turn dance moves into an algorithm and into a program</w:t>
            </w:r>
          </w:p>
          <w:p w:rsidR="00E35DB0" w:rsidRPr="00841635" w:rsidRDefault="00E35DB0" w:rsidP="000B510C">
            <w:pPr>
              <w:jc w:val="center"/>
              <w:rPr>
                <w:sz w:val="16"/>
                <w:szCs w:val="16"/>
              </w:rPr>
            </w:pPr>
          </w:p>
          <w:p w:rsidR="00E35DB0" w:rsidRPr="00841635" w:rsidRDefault="00E35DB0" w:rsidP="00D23DD5">
            <w:pPr>
              <w:pStyle w:val="NoSpacing"/>
              <w:rPr>
                <w:rFonts w:cstheme="minorHAnsi"/>
                <w:b/>
                <w:sz w:val="16"/>
                <w:szCs w:val="16"/>
              </w:rPr>
            </w:pPr>
            <w:r w:rsidRPr="00841635">
              <w:rPr>
                <w:rFonts w:cstheme="minorHAnsi"/>
                <w:b/>
                <w:sz w:val="16"/>
                <w:szCs w:val="16"/>
              </w:rPr>
              <w:t xml:space="preserve">NC: understand what algorithms are; how they are implemented as programs on digital devices; and that programs execute by following precise and unambiguous instructions </w:t>
            </w:r>
          </w:p>
          <w:p w:rsidR="00E35DB0" w:rsidRPr="00841635" w:rsidRDefault="00E35DB0" w:rsidP="00D23DD5">
            <w:pPr>
              <w:pStyle w:val="NoSpacing"/>
              <w:rPr>
                <w:rFonts w:cstheme="minorHAnsi"/>
                <w:b/>
                <w:sz w:val="16"/>
                <w:szCs w:val="16"/>
              </w:rPr>
            </w:pPr>
            <w:r w:rsidRPr="00841635">
              <w:rPr>
                <w:rFonts w:cstheme="minorHAnsi"/>
                <w:b/>
                <w:sz w:val="16"/>
                <w:szCs w:val="16"/>
                <w:lang w:val="x-none"/>
              </w:rPr>
              <w:t>·</w:t>
            </w:r>
            <w:r w:rsidRPr="00841635">
              <w:rPr>
                <w:rFonts w:cstheme="minorHAnsi"/>
                <w:b/>
                <w:sz w:val="16"/>
                <w:szCs w:val="16"/>
              </w:rPr>
              <w:t> Create and debug simple programs</w:t>
            </w:r>
          </w:p>
          <w:p w:rsidR="00E35DB0" w:rsidRPr="00841635" w:rsidRDefault="00E35DB0" w:rsidP="00D23DD5">
            <w:pPr>
              <w:pStyle w:val="NoSpacing"/>
              <w:rPr>
                <w:rFonts w:cstheme="minorHAnsi"/>
                <w:b/>
                <w:sz w:val="16"/>
                <w:szCs w:val="16"/>
              </w:rPr>
            </w:pPr>
            <w:r w:rsidRPr="00841635">
              <w:rPr>
                <w:rFonts w:cstheme="minorHAnsi"/>
                <w:b/>
                <w:sz w:val="16"/>
                <w:szCs w:val="16"/>
                <w:lang w:val="x-none"/>
              </w:rPr>
              <w:t>·</w:t>
            </w:r>
            <w:r w:rsidRPr="00841635">
              <w:rPr>
                <w:rFonts w:cstheme="minorHAnsi"/>
                <w:b/>
                <w:sz w:val="16"/>
                <w:szCs w:val="16"/>
              </w:rPr>
              <w:t> Use logical reasoning to predict the behaviour of simple programs</w:t>
            </w:r>
          </w:p>
          <w:p w:rsidR="00E35DB0" w:rsidRPr="00841635" w:rsidRDefault="00E35DB0" w:rsidP="00D23DD5">
            <w:pPr>
              <w:pStyle w:val="NoSpacing"/>
              <w:rPr>
                <w:rFonts w:cstheme="minorHAnsi"/>
                <w:b/>
                <w:sz w:val="16"/>
                <w:szCs w:val="16"/>
              </w:rPr>
            </w:pPr>
          </w:p>
          <w:p w:rsidR="00E35DB0" w:rsidRPr="00841635" w:rsidRDefault="00E35DB0" w:rsidP="00841635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 w:rsidRPr="00841635">
              <w:rPr>
                <w:sz w:val="16"/>
                <w:szCs w:val="16"/>
                <w:u w:val="single"/>
              </w:rPr>
              <w:t>Key knowledge:</w:t>
            </w:r>
          </w:p>
          <w:p w:rsidR="00E35DB0" w:rsidRPr="00841635" w:rsidRDefault="00E35DB0" w:rsidP="00D23DD5">
            <w:pPr>
              <w:pStyle w:val="NoSpacing"/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I know an algorithm is a set of instructions that can be understood by another human.</w:t>
            </w:r>
          </w:p>
          <w:p w:rsidR="00E35DB0" w:rsidRPr="00841635" w:rsidRDefault="00E35DB0" w:rsidP="00D23DD5">
            <w:pPr>
              <w:pStyle w:val="NoSpacing"/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I know that an algorithm can be used to plan a program on a digital device</w:t>
            </w:r>
          </w:p>
          <w:p w:rsidR="00E35DB0" w:rsidRPr="00841635" w:rsidRDefault="00E35DB0" w:rsidP="00D23DD5">
            <w:pPr>
              <w:pStyle w:val="NoSpacing"/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I can debug code that does not do what I want it to do</w:t>
            </w:r>
          </w:p>
          <w:p w:rsidR="00E35DB0" w:rsidRPr="00841635" w:rsidRDefault="00E35DB0" w:rsidP="00D23DD5">
            <w:pPr>
              <w:pStyle w:val="NoSpacing"/>
              <w:rPr>
                <w:rFonts w:ascii="Calibri" w:hAnsi="Calibri"/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 </w:t>
            </w:r>
          </w:p>
          <w:p w:rsidR="00E35DB0" w:rsidRPr="00841635" w:rsidRDefault="00E35DB0" w:rsidP="000B510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32" w:type="dxa"/>
            <w:shd w:val="clear" w:color="auto" w:fill="C5E0B3" w:themeFill="accent6" w:themeFillTint="66"/>
          </w:tcPr>
          <w:p w:rsidR="00E35DB0" w:rsidRPr="00841635" w:rsidRDefault="00E35DB0" w:rsidP="000B510C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841635">
              <w:rPr>
                <w:b/>
                <w:sz w:val="16"/>
                <w:szCs w:val="16"/>
                <w:u w:val="single"/>
              </w:rPr>
              <w:lastRenderedPageBreak/>
              <w:t>Data Handling</w:t>
            </w:r>
          </w:p>
          <w:p w:rsidR="00E35DB0" w:rsidRPr="00841635" w:rsidRDefault="00E35DB0" w:rsidP="000B510C">
            <w:pPr>
              <w:jc w:val="center"/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(context link with theme)</w:t>
            </w:r>
          </w:p>
          <w:p w:rsidR="00E35DB0" w:rsidRPr="00841635" w:rsidRDefault="00E35DB0" w:rsidP="000B510C">
            <w:pPr>
              <w:jc w:val="center"/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>Outcome: to present data collected during save our seas</w:t>
            </w:r>
          </w:p>
          <w:p w:rsidR="00E35DB0" w:rsidRPr="00841635" w:rsidRDefault="00E35DB0" w:rsidP="000B510C">
            <w:pPr>
              <w:jc w:val="center"/>
              <w:rPr>
                <w:sz w:val="16"/>
                <w:szCs w:val="16"/>
              </w:rPr>
            </w:pPr>
          </w:p>
          <w:p w:rsidR="00E35DB0" w:rsidRPr="00841635" w:rsidRDefault="00E35DB0" w:rsidP="00D23DD5">
            <w:pPr>
              <w:rPr>
                <w:sz w:val="16"/>
                <w:szCs w:val="16"/>
              </w:rPr>
            </w:pPr>
            <w:r w:rsidRPr="00841635">
              <w:rPr>
                <w:b/>
                <w:sz w:val="16"/>
                <w:szCs w:val="16"/>
              </w:rPr>
              <w:t>NC:</w:t>
            </w:r>
            <w:r w:rsidRPr="00841635">
              <w:rPr>
                <w:sz w:val="16"/>
                <w:szCs w:val="16"/>
              </w:rPr>
              <w:t xml:space="preserve"> </w:t>
            </w:r>
            <w:r w:rsidRPr="00841635">
              <w:rPr>
                <w:b/>
                <w:sz w:val="16"/>
                <w:szCs w:val="16"/>
              </w:rPr>
              <w:t>use technology purposefully to create, organise, store, manipulate and retrieve digital content</w:t>
            </w:r>
          </w:p>
          <w:p w:rsidR="00E35DB0" w:rsidRPr="00841635" w:rsidRDefault="00E35DB0" w:rsidP="000B510C">
            <w:pPr>
              <w:jc w:val="center"/>
              <w:rPr>
                <w:sz w:val="16"/>
                <w:szCs w:val="16"/>
              </w:rPr>
            </w:pPr>
          </w:p>
          <w:p w:rsidR="00E35DB0" w:rsidRPr="00841635" w:rsidRDefault="00E35DB0" w:rsidP="00841635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 w:rsidRPr="00841635">
              <w:rPr>
                <w:sz w:val="16"/>
                <w:szCs w:val="16"/>
                <w:u w:val="single"/>
              </w:rPr>
              <w:t>Key knowledge:</w:t>
            </w:r>
          </w:p>
          <w:p w:rsidR="00E35DB0" w:rsidRPr="00841635" w:rsidRDefault="00E35DB0" w:rsidP="00D23DD5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 xml:space="preserve">I can sort images or text into two or more categories on a digital device. </w:t>
            </w:r>
          </w:p>
          <w:p w:rsidR="00E35DB0" w:rsidRPr="00841635" w:rsidRDefault="00E35DB0" w:rsidP="00D23DD5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 xml:space="preserve">I can collect data on a topic. </w:t>
            </w:r>
          </w:p>
          <w:p w:rsidR="00E35DB0" w:rsidRPr="00841635" w:rsidRDefault="00E35DB0" w:rsidP="00D23DD5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 xml:space="preserve">I can create a tally chart and pictogram. </w:t>
            </w:r>
          </w:p>
          <w:p w:rsidR="00E35DB0" w:rsidRPr="00841635" w:rsidRDefault="00E35DB0" w:rsidP="00D23DD5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I can record myself explaining what I have done and what it shows me.</w:t>
            </w:r>
          </w:p>
          <w:p w:rsidR="00E35DB0" w:rsidRPr="00841635" w:rsidRDefault="00E35DB0" w:rsidP="00D23DD5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 xml:space="preserve">I can sort digital objects into a range of charts such as Venn diagrams, </w:t>
            </w:r>
            <w:proofErr w:type="spellStart"/>
            <w:r w:rsidRPr="00841635">
              <w:rPr>
                <w:sz w:val="16"/>
                <w:szCs w:val="16"/>
              </w:rPr>
              <w:t>carroll</w:t>
            </w:r>
            <w:proofErr w:type="spellEnd"/>
            <w:r w:rsidRPr="00841635">
              <w:rPr>
                <w:sz w:val="16"/>
                <w:szCs w:val="16"/>
              </w:rPr>
              <w:t xml:space="preserve"> diagrams and bar charts using different apps and software.</w:t>
            </w:r>
          </w:p>
        </w:tc>
      </w:tr>
      <w:tr w:rsidR="00E674A2" w:rsidTr="00E674A2">
        <w:tc>
          <w:tcPr>
            <w:tcW w:w="336" w:type="dxa"/>
          </w:tcPr>
          <w:p w:rsidR="00F05DCE" w:rsidRDefault="00F05DCE" w:rsidP="00F05DCE"/>
        </w:tc>
        <w:tc>
          <w:tcPr>
            <w:tcW w:w="2627" w:type="dxa"/>
            <w:gridSpan w:val="2"/>
          </w:tcPr>
          <w:p w:rsidR="00F05DCE" w:rsidRPr="006D0F13" w:rsidRDefault="00F05DCE" w:rsidP="00F05DCE">
            <w:pPr>
              <w:rPr>
                <w:b/>
                <w:sz w:val="20"/>
                <w:szCs w:val="20"/>
                <w:u w:val="single"/>
              </w:rPr>
            </w:pPr>
            <w:r w:rsidRPr="006D0F13">
              <w:rPr>
                <w:b/>
                <w:sz w:val="20"/>
                <w:szCs w:val="20"/>
                <w:u w:val="single"/>
              </w:rPr>
              <w:t>Key vocab:</w:t>
            </w:r>
          </w:p>
          <w:p w:rsidR="00F05DCE" w:rsidRPr="006D0F13" w:rsidRDefault="00F55932" w:rsidP="00F559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Instructions, algorithm, debug, programming, sequence</w:t>
            </w:r>
          </w:p>
        </w:tc>
        <w:tc>
          <w:tcPr>
            <w:tcW w:w="2410" w:type="dxa"/>
          </w:tcPr>
          <w:p w:rsidR="00F05DCE" w:rsidRPr="006D0F13" w:rsidRDefault="00F05DCE" w:rsidP="00F05DCE">
            <w:pPr>
              <w:rPr>
                <w:b/>
                <w:sz w:val="20"/>
                <w:szCs w:val="20"/>
                <w:u w:val="single"/>
              </w:rPr>
            </w:pPr>
            <w:r w:rsidRPr="006D0F13">
              <w:rPr>
                <w:b/>
                <w:sz w:val="20"/>
                <w:szCs w:val="20"/>
                <w:u w:val="single"/>
              </w:rPr>
              <w:t>Key vocab:</w:t>
            </w:r>
          </w:p>
          <w:p w:rsidR="00F05DCE" w:rsidRPr="006D0F13" w:rsidRDefault="00F05DCE" w:rsidP="00F05DCE">
            <w:pPr>
              <w:rPr>
                <w:sz w:val="20"/>
                <w:szCs w:val="20"/>
              </w:rPr>
            </w:pPr>
            <w:r w:rsidRPr="006D0F13">
              <w:rPr>
                <w:sz w:val="20"/>
                <w:szCs w:val="20"/>
              </w:rPr>
              <w:t>save, undo, redo, image, text, create</w:t>
            </w:r>
          </w:p>
        </w:tc>
        <w:tc>
          <w:tcPr>
            <w:tcW w:w="2410" w:type="dxa"/>
          </w:tcPr>
          <w:p w:rsidR="00F05DCE" w:rsidRPr="006D0F13" w:rsidRDefault="00F05DCE" w:rsidP="00F05DCE">
            <w:pPr>
              <w:rPr>
                <w:sz w:val="20"/>
                <w:szCs w:val="20"/>
              </w:rPr>
            </w:pPr>
            <w:r w:rsidRPr="006D0F13">
              <w:rPr>
                <w:b/>
                <w:sz w:val="20"/>
                <w:szCs w:val="20"/>
                <w:u w:val="single"/>
              </w:rPr>
              <w:t>Key vocab:</w:t>
            </w:r>
            <w:r w:rsidRPr="006D0F13">
              <w:rPr>
                <w:sz w:val="20"/>
                <w:szCs w:val="20"/>
              </w:rPr>
              <w:t xml:space="preserve"> </w:t>
            </w:r>
          </w:p>
          <w:p w:rsidR="00F05DCE" w:rsidRPr="006D0F13" w:rsidRDefault="00F05DCE" w:rsidP="00F05DCE">
            <w:pPr>
              <w:rPr>
                <w:sz w:val="20"/>
                <w:szCs w:val="20"/>
              </w:rPr>
            </w:pPr>
            <w:r w:rsidRPr="006D0F13">
              <w:rPr>
                <w:sz w:val="20"/>
                <w:szCs w:val="20"/>
              </w:rPr>
              <w:t>keyboard, space bar, shift, enter, delete, font</w:t>
            </w:r>
          </w:p>
        </w:tc>
        <w:tc>
          <w:tcPr>
            <w:tcW w:w="2444" w:type="dxa"/>
            <w:gridSpan w:val="2"/>
          </w:tcPr>
          <w:p w:rsidR="00F05DCE" w:rsidRPr="006D0F13" w:rsidRDefault="00F05DCE" w:rsidP="00F05DCE">
            <w:pPr>
              <w:rPr>
                <w:b/>
                <w:sz w:val="20"/>
                <w:szCs w:val="20"/>
                <w:u w:val="single"/>
              </w:rPr>
            </w:pPr>
            <w:r w:rsidRPr="006D0F13">
              <w:rPr>
                <w:b/>
                <w:sz w:val="20"/>
                <w:szCs w:val="20"/>
                <w:u w:val="single"/>
              </w:rPr>
              <w:t xml:space="preserve">Key vocab: </w:t>
            </w:r>
          </w:p>
          <w:p w:rsidR="00F05DCE" w:rsidRPr="006D0F13" w:rsidRDefault="00F05DCE" w:rsidP="00F05DCE">
            <w:pPr>
              <w:rPr>
                <w:sz w:val="20"/>
                <w:szCs w:val="20"/>
              </w:rPr>
            </w:pPr>
            <w:r w:rsidRPr="006D0F13">
              <w:rPr>
                <w:sz w:val="20"/>
                <w:szCs w:val="20"/>
              </w:rPr>
              <w:t>shift, space, enter, redo, undo, backspace, delete, font, save</w:t>
            </w:r>
          </w:p>
          <w:p w:rsidR="00F05DCE" w:rsidRPr="006D0F13" w:rsidRDefault="00F05DCE" w:rsidP="00F05DCE">
            <w:pPr>
              <w:rPr>
                <w:sz w:val="20"/>
                <w:szCs w:val="20"/>
              </w:rPr>
            </w:pPr>
          </w:p>
        </w:tc>
        <w:tc>
          <w:tcPr>
            <w:tcW w:w="2629" w:type="dxa"/>
            <w:gridSpan w:val="2"/>
          </w:tcPr>
          <w:p w:rsidR="00F05DCE" w:rsidRPr="006D0F13" w:rsidRDefault="00F05DCE" w:rsidP="00F05DCE">
            <w:pPr>
              <w:rPr>
                <w:b/>
                <w:sz w:val="20"/>
                <w:szCs w:val="20"/>
                <w:u w:val="single"/>
              </w:rPr>
            </w:pPr>
            <w:r w:rsidRPr="006D0F13">
              <w:rPr>
                <w:b/>
                <w:sz w:val="20"/>
                <w:szCs w:val="20"/>
                <w:u w:val="single"/>
              </w:rPr>
              <w:t>Key vocab:</w:t>
            </w:r>
          </w:p>
          <w:p w:rsidR="00F05DCE" w:rsidRPr="006D0F13" w:rsidRDefault="00F05DCE" w:rsidP="00F05DCE">
            <w:pPr>
              <w:rPr>
                <w:sz w:val="20"/>
                <w:szCs w:val="20"/>
              </w:rPr>
            </w:pPr>
            <w:r w:rsidRPr="006D0F13">
              <w:rPr>
                <w:sz w:val="20"/>
                <w:szCs w:val="20"/>
              </w:rPr>
              <w:t>Instructions, algorithm, debug, programming, sequence, repeat, direction, input, output, code, fix</w:t>
            </w:r>
          </w:p>
          <w:p w:rsidR="00F05DCE" w:rsidRPr="006D0F13" w:rsidRDefault="00F05DCE" w:rsidP="00F05DCE">
            <w:pPr>
              <w:rPr>
                <w:sz w:val="20"/>
                <w:szCs w:val="20"/>
              </w:rPr>
            </w:pPr>
          </w:p>
        </w:tc>
        <w:tc>
          <w:tcPr>
            <w:tcW w:w="2532" w:type="dxa"/>
          </w:tcPr>
          <w:p w:rsidR="00F05DCE" w:rsidRPr="006D0F13" w:rsidRDefault="00F05DCE" w:rsidP="00F05DCE">
            <w:pPr>
              <w:rPr>
                <w:b/>
                <w:sz w:val="20"/>
                <w:szCs w:val="20"/>
                <w:u w:val="single"/>
              </w:rPr>
            </w:pPr>
            <w:r w:rsidRPr="006D0F13">
              <w:rPr>
                <w:b/>
                <w:sz w:val="20"/>
                <w:szCs w:val="20"/>
                <w:u w:val="single"/>
              </w:rPr>
              <w:t>Key vocab:</w:t>
            </w:r>
          </w:p>
          <w:p w:rsidR="00F05DCE" w:rsidRPr="006D0F13" w:rsidRDefault="00F05DCE" w:rsidP="00F05DCE">
            <w:pPr>
              <w:rPr>
                <w:sz w:val="20"/>
                <w:szCs w:val="20"/>
              </w:rPr>
            </w:pPr>
            <w:r w:rsidRPr="006D0F13">
              <w:rPr>
                <w:sz w:val="20"/>
                <w:szCs w:val="20"/>
              </w:rPr>
              <w:t>data, chart, information, results</w:t>
            </w:r>
          </w:p>
        </w:tc>
      </w:tr>
      <w:tr w:rsidR="00F05DCE" w:rsidTr="00E674A2">
        <w:tc>
          <w:tcPr>
            <w:tcW w:w="336" w:type="dxa"/>
          </w:tcPr>
          <w:p w:rsidR="00F05DCE" w:rsidRDefault="00F05DCE" w:rsidP="00F05DCE"/>
        </w:tc>
        <w:tc>
          <w:tcPr>
            <w:tcW w:w="15052" w:type="dxa"/>
            <w:gridSpan w:val="9"/>
          </w:tcPr>
          <w:p w:rsidR="00F05DCE" w:rsidRPr="000B510C" w:rsidRDefault="00F05DCE" w:rsidP="00F05DCE">
            <w:pPr>
              <w:rPr>
                <w:b/>
                <w:u w:val="single"/>
              </w:rPr>
            </w:pPr>
            <w:r w:rsidRPr="000B510C">
              <w:rPr>
                <w:b/>
                <w:u w:val="single"/>
              </w:rPr>
              <w:t>Key digital literacy skills to be developed across Year 1:</w:t>
            </w:r>
          </w:p>
          <w:p w:rsidR="00F05DCE" w:rsidRPr="000B510C" w:rsidRDefault="00F05DCE" w:rsidP="00F05DCE">
            <w:pPr>
              <w:rPr>
                <w:b/>
                <w:u w:val="single"/>
              </w:rPr>
            </w:pPr>
          </w:p>
        </w:tc>
      </w:tr>
    </w:tbl>
    <w:p w:rsidR="006D0F13" w:rsidRDefault="006D0F13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"/>
        <w:gridCol w:w="2627"/>
        <w:gridCol w:w="2410"/>
        <w:gridCol w:w="2410"/>
        <w:gridCol w:w="2444"/>
        <w:gridCol w:w="2629"/>
        <w:gridCol w:w="2532"/>
      </w:tblGrid>
      <w:tr w:rsidR="00925435" w:rsidTr="00FF57F5">
        <w:tc>
          <w:tcPr>
            <w:tcW w:w="336" w:type="dxa"/>
            <w:vMerge w:val="restart"/>
          </w:tcPr>
          <w:p w:rsidR="00925435" w:rsidRDefault="00925435" w:rsidP="00925435">
            <w:r>
              <w:lastRenderedPageBreak/>
              <w:t>2</w:t>
            </w:r>
          </w:p>
        </w:tc>
        <w:tc>
          <w:tcPr>
            <w:tcW w:w="2627" w:type="dxa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25435" w:rsidRPr="00951E5F" w:rsidRDefault="00925435" w:rsidP="00925435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Self-image and identity</w:t>
            </w:r>
          </w:p>
          <w:p w:rsidR="00925435" w:rsidRPr="00951E5F" w:rsidRDefault="00925435" w:rsidP="00925435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 xml:space="preserve">Online Reputation 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25435" w:rsidRPr="00223610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951E5F">
              <w:rPr>
                <w:sz w:val="16"/>
                <w:szCs w:val="16"/>
              </w:rPr>
              <w:t>Managing online info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25435" w:rsidRPr="00223610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951E5F">
              <w:rPr>
                <w:sz w:val="16"/>
                <w:szCs w:val="16"/>
              </w:rPr>
              <w:t>Online relationships</w:t>
            </w:r>
          </w:p>
        </w:tc>
        <w:tc>
          <w:tcPr>
            <w:tcW w:w="2444" w:type="dxa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25435" w:rsidRPr="00951E5F" w:rsidRDefault="00925435" w:rsidP="00925435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Online Bullying</w:t>
            </w:r>
          </w:p>
        </w:tc>
        <w:tc>
          <w:tcPr>
            <w:tcW w:w="2629" w:type="dxa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25435" w:rsidRPr="00223610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>Health, well-being and lifestyle</w:t>
            </w:r>
          </w:p>
          <w:p w:rsidR="00925435" w:rsidRPr="00951E5F" w:rsidRDefault="00925435" w:rsidP="0092543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32" w:type="dxa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25435" w:rsidRPr="00951E5F" w:rsidRDefault="00925435" w:rsidP="00925435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Copyright and Ownership</w:t>
            </w:r>
          </w:p>
          <w:p w:rsidR="00925435" w:rsidRPr="00223610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951E5F">
              <w:rPr>
                <w:sz w:val="16"/>
                <w:szCs w:val="16"/>
              </w:rPr>
              <w:t>Privacy and Security</w:t>
            </w:r>
          </w:p>
        </w:tc>
      </w:tr>
      <w:tr w:rsidR="00E35DB0" w:rsidTr="00364519">
        <w:tc>
          <w:tcPr>
            <w:tcW w:w="336" w:type="dxa"/>
            <w:vMerge/>
          </w:tcPr>
          <w:p w:rsidR="00E35DB0" w:rsidRDefault="00E35DB0" w:rsidP="00E674A2"/>
        </w:tc>
        <w:tc>
          <w:tcPr>
            <w:tcW w:w="2627" w:type="dxa"/>
            <w:shd w:val="clear" w:color="auto" w:fill="A8D08D" w:themeFill="accent6" w:themeFillTint="99"/>
          </w:tcPr>
          <w:p w:rsidR="00E35DB0" w:rsidRPr="00841635" w:rsidRDefault="00E35DB0" w:rsidP="00E674A2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Video Creation</w:t>
            </w:r>
          </w:p>
          <w:p w:rsidR="00E35DB0" w:rsidRPr="00841635" w:rsidRDefault="00E35DB0" w:rsidP="00E674A2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E674A2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 xml:space="preserve">Outcome: create </w:t>
            </w:r>
            <w:r>
              <w:rPr>
                <w:color w:val="0070C0"/>
                <w:sz w:val="16"/>
                <w:szCs w:val="16"/>
              </w:rPr>
              <w:t>a film at the Taj Mahal</w:t>
            </w:r>
          </w:p>
          <w:p w:rsidR="00E35DB0" w:rsidRPr="00841635" w:rsidRDefault="00E35DB0" w:rsidP="00E674A2">
            <w:pPr>
              <w:rPr>
                <w:sz w:val="16"/>
                <w:szCs w:val="16"/>
              </w:rPr>
            </w:pPr>
          </w:p>
          <w:p w:rsidR="00E35DB0" w:rsidRPr="00841635" w:rsidRDefault="00E35DB0" w:rsidP="00E674A2">
            <w:pPr>
              <w:rPr>
                <w:b/>
                <w:sz w:val="16"/>
                <w:szCs w:val="16"/>
              </w:rPr>
            </w:pPr>
            <w:r w:rsidRPr="00841635">
              <w:rPr>
                <w:b/>
                <w:sz w:val="16"/>
                <w:szCs w:val="16"/>
              </w:rPr>
              <w:t>NC: use technology purposefully to create, organise, store, manipulate and retrieve digital content.</w:t>
            </w:r>
          </w:p>
          <w:p w:rsidR="00E35DB0" w:rsidRPr="00841635" w:rsidRDefault="00E35DB0" w:rsidP="00E674A2">
            <w:pPr>
              <w:rPr>
                <w:b/>
                <w:sz w:val="16"/>
                <w:szCs w:val="16"/>
              </w:rPr>
            </w:pPr>
          </w:p>
          <w:p w:rsidR="00E35DB0" w:rsidRPr="00841635" w:rsidRDefault="00E35DB0" w:rsidP="00E674A2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 w:rsidRPr="00841635">
              <w:rPr>
                <w:sz w:val="16"/>
                <w:szCs w:val="16"/>
                <w:u w:val="single"/>
              </w:rPr>
              <w:t>Key knowledge:</w:t>
            </w:r>
          </w:p>
          <w:p w:rsidR="00E35DB0" w:rsidRPr="0065476E" w:rsidRDefault="00E35DB0" w:rsidP="00E674A2">
            <w:pPr>
              <w:rPr>
                <w:sz w:val="16"/>
                <w:szCs w:val="16"/>
              </w:rPr>
            </w:pPr>
            <w:r w:rsidRPr="0065476E">
              <w:rPr>
                <w:sz w:val="16"/>
                <w:szCs w:val="16"/>
              </w:rPr>
              <w:t xml:space="preserve">I can record a film using the camera app. </w:t>
            </w:r>
          </w:p>
          <w:p w:rsidR="00E35DB0" w:rsidRPr="0065476E" w:rsidRDefault="00E35DB0" w:rsidP="00E674A2">
            <w:pPr>
              <w:rPr>
                <w:sz w:val="16"/>
                <w:szCs w:val="16"/>
              </w:rPr>
            </w:pPr>
            <w:r w:rsidRPr="0065476E">
              <w:rPr>
                <w:sz w:val="16"/>
                <w:szCs w:val="16"/>
              </w:rPr>
              <w:t xml:space="preserve">I can select images and record a voiceover. </w:t>
            </w:r>
          </w:p>
          <w:p w:rsidR="00E35DB0" w:rsidRDefault="00E35DB0" w:rsidP="00E674A2">
            <w:pPr>
              <w:rPr>
                <w:sz w:val="16"/>
                <w:szCs w:val="16"/>
              </w:rPr>
            </w:pPr>
            <w:r w:rsidRPr="0065476E">
              <w:rPr>
                <w:sz w:val="16"/>
                <w:szCs w:val="16"/>
              </w:rPr>
              <w:t>I can highlight and zoom into images as I record.</w:t>
            </w:r>
          </w:p>
          <w:p w:rsidR="00E35DB0" w:rsidRPr="0065476E" w:rsidRDefault="00E35DB0" w:rsidP="00E674A2">
            <w:pPr>
              <w:rPr>
                <w:sz w:val="16"/>
                <w:szCs w:val="16"/>
              </w:rPr>
            </w:pPr>
            <w:r w:rsidRPr="0065476E">
              <w:rPr>
                <w:sz w:val="16"/>
                <w:szCs w:val="16"/>
              </w:rPr>
              <w:t xml:space="preserve">I can write and record a script using a teleprompter tool. </w:t>
            </w:r>
          </w:p>
          <w:p w:rsidR="00E35DB0" w:rsidRPr="0065476E" w:rsidRDefault="00E35DB0" w:rsidP="00E674A2">
            <w:pPr>
              <w:rPr>
                <w:sz w:val="16"/>
                <w:szCs w:val="16"/>
              </w:rPr>
            </w:pPr>
            <w:r w:rsidRPr="0065476E">
              <w:rPr>
                <w:sz w:val="16"/>
                <w:szCs w:val="16"/>
              </w:rPr>
              <w:t xml:space="preserve">I can use tools to add effects to a video </w:t>
            </w:r>
          </w:p>
          <w:p w:rsidR="00E35DB0" w:rsidRPr="00841635" w:rsidRDefault="00E35DB0" w:rsidP="00E674A2">
            <w:pPr>
              <w:rPr>
                <w:rFonts w:cstheme="minorHAnsi"/>
                <w:sz w:val="16"/>
                <w:szCs w:val="16"/>
              </w:rPr>
            </w:pPr>
            <w:r w:rsidRPr="0065476E">
              <w:rPr>
                <w:sz w:val="16"/>
                <w:szCs w:val="16"/>
              </w:rPr>
              <w:t>I can begin to use green screen techniques with support</w:t>
            </w:r>
          </w:p>
        </w:tc>
        <w:tc>
          <w:tcPr>
            <w:tcW w:w="2410" w:type="dxa"/>
            <w:shd w:val="clear" w:color="auto" w:fill="FF9999"/>
            <w:vAlign w:val="center"/>
          </w:tcPr>
          <w:p w:rsidR="00E35DB0" w:rsidRDefault="00E35DB0" w:rsidP="006C2D6E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Computer Science</w:t>
            </w:r>
          </w:p>
          <w:p w:rsidR="00E35DB0" w:rsidRPr="00841635" w:rsidRDefault="00E35DB0" w:rsidP="006C2D6E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Algorithmic Evaluation</w:t>
            </w:r>
          </w:p>
          <w:p w:rsidR="00E35DB0" w:rsidRPr="00841635" w:rsidRDefault="00E35DB0" w:rsidP="006C2D6E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6C2D6E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>Outcome</w:t>
            </w:r>
            <w:r>
              <w:rPr>
                <w:color w:val="0070C0"/>
                <w:sz w:val="16"/>
                <w:szCs w:val="16"/>
              </w:rPr>
              <w:t>: to evaluate which algorithm is the best to solve a problem and why</w:t>
            </w:r>
          </w:p>
          <w:p w:rsidR="00E35DB0" w:rsidRPr="00841635" w:rsidRDefault="00E35DB0" w:rsidP="006C2D6E">
            <w:pPr>
              <w:rPr>
                <w:sz w:val="16"/>
                <w:szCs w:val="16"/>
              </w:rPr>
            </w:pPr>
          </w:p>
          <w:p w:rsidR="00E35DB0" w:rsidRPr="00841635" w:rsidRDefault="00E35DB0" w:rsidP="006C2D6E">
            <w:pPr>
              <w:pStyle w:val="NoSpacing"/>
              <w:rPr>
                <w:rFonts w:cstheme="minorHAnsi"/>
                <w:b/>
                <w:sz w:val="16"/>
                <w:szCs w:val="16"/>
              </w:rPr>
            </w:pPr>
            <w:r w:rsidRPr="00841635">
              <w:rPr>
                <w:rFonts w:cstheme="minorHAnsi"/>
                <w:b/>
                <w:sz w:val="16"/>
                <w:szCs w:val="16"/>
              </w:rPr>
              <w:t xml:space="preserve">NC: understand what algorithms are; how they are implemented as programs on digital devices; and that programs execute by following precise and unambiguous instructions </w:t>
            </w:r>
          </w:p>
          <w:p w:rsidR="00E35DB0" w:rsidRPr="00841635" w:rsidRDefault="00E35DB0" w:rsidP="006C2D6E">
            <w:pPr>
              <w:pStyle w:val="NoSpacing"/>
              <w:rPr>
                <w:rFonts w:cstheme="minorHAnsi"/>
                <w:b/>
                <w:sz w:val="16"/>
                <w:szCs w:val="16"/>
              </w:rPr>
            </w:pPr>
            <w:r w:rsidRPr="00841635">
              <w:rPr>
                <w:rFonts w:cstheme="minorHAnsi"/>
                <w:b/>
                <w:sz w:val="16"/>
                <w:szCs w:val="16"/>
                <w:lang w:val="x-none"/>
              </w:rPr>
              <w:t>·</w:t>
            </w:r>
            <w:r w:rsidRPr="00841635">
              <w:rPr>
                <w:rFonts w:cstheme="minorHAnsi"/>
                <w:b/>
                <w:sz w:val="16"/>
                <w:szCs w:val="16"/>
              </w:rPr>
              <w:t> Create and debug simple programs</w:t>
            </w:r>
          </w:p>
          <w:p w:rsidR="00E35DB0" w:rsidRPr="00841635" w:rsidRDefault="00E35DB0" w:rsidP="006C2D6E">
            <w:pPr>
              <w:pStyle w:val="NoSpacing"/>
              <w:rPr>
                <w:rFonts w:cstheme="minorHAnsi"/>
                <w:b/>
                <w:sz w:val="16"/>
                <w:szCs w:val="16"/>
              </w:rPr>
            </w:pPr>
            <w:r w:rsidRPr="00841635">
              <w:rPr>
                <w:rFonts w:cstheme="minorHAnsi"/>
                <w:b/>
                <w:sz w:val="16"/>
                <w:szCs w:val="16"/>
                <w:lang w:val="x-none"/>
              </w:rPr>
              <w:t>·</w:t>
            </w:r>
            <w:r w:rsidRPr="00841635">
              <w:rPr>
                <w:rFonts w:cstheme="minorHAnsi"/>
                <w:b/>
                <w:sz w:val="16"/>
                <w:szCs w:val="16"/>
              </w:rPr>
              <w:t> Use logical reasoning to predict the behaviour of simple programs</w:t>
            </w:r>
          </w:p>
          <w:p w:rsidR="00E35DB0" w:rsidRPr="00841635" w:rsidRDefault="00E35DB0" w:rsidP="006C2D6E">
            <w:pPr>
              <w:widowControl w:val="0"/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 </w:t>
            </w:r>
          </w:p>
          <w:p w:rsidR="00E35DB0" w:rsidRDefault="00E35DB0" w:rsidP="006C2D6E">
            <w:pPr>
              <w:widowControl w:val="0"/>
              <w:rPr>
                <w:sz w:val="16"/>
                <w:szCs w:val="16"/>
                <w:u w:val="single"/>
              </w:rPr>
            </w:pPr>
            <w:r w:rsidRPr="00841635">
              <w:rPr>
                <w:sz w:val="16"/>
                <w:szCs w:val="16"/>
                <w:u w:val="single"/>
              </w:rPr>
              <w:t>Key knowledge:</w:t>
            </w:r>
          </w:p>
          <w:p w:rsidR="00E35DB0" w:rsidRPr="006C2D6E" w:rsidRDefault="00E35DB0" w:rsidP="006C2D6E">
            <w:pPr>
              <w:widowControl w:val="0"/>
              <w:rPr>
                <w:sz w:val="16"/>
                <w:szCs w:val="16"/>
              </w:rPr>
            </w:pPr>
            <w:r w:rsidRPr="006C2D6E">
              <w:rPr>
                <w:sz w:val="16"/>
                <w:szCs w:val="16"/>
              </w:rPr>
              <w:t>I can plan an algorithm that can be turned into code on a digital device</w:t>
            </w:r>
          </w:p>
          <w:p w:rsidR="00E35DB0" w:rsidRPr="006C2D6E" w:rsidRDefault="00E35DB0" w:rsidP="006C2D6E">
            <w:pPr>
              <w:widowControl w:val="0"/>
              <w:rPr>
                <w:sz w:val="16"/>
                <w:szCs w:val="16"/>
              </w:rPr>
            </w:pPr>
            <w:r w:rsidRPr="006C2D6E">
              <w:rPr>
                <w:sz w:val="16"/>
                <w:szCs w:val="16"/>
              </w:rPr>
              <w:t xml:space="preserve">I </w:t>
            </w:r>
            <w:r>
              <w:rPr>
                <w:sz w:val="16"/>
                <w:szCs w:val="16"/>
              </w:rPr>
              <w:t>can debug code that does not do what I want it to do</w:t>
            </w:r>
          </w:p>
          <w:p w:rsidR="00E35DB0" w:rsidRPr="00364519" w:rsidRDefault="00E35DB0" w:rsidP="00364519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 w:rsidRPr="006C2D6E">
              <w:rPr>
                <w:rFonts w:ascii="Calibri" w:hAnsi="Calibri"/>
                <w:sz w:val="16"/>
                <w:szCs w:val="16"/>
              </w:rPr>
              <w:t xml:space="preserve">I </w:t>
            </w:r>
            <w:r>
              <w:rPr>
                <w:rFonts w:ascii="Calibri" w:hAnsi="Calibri"/>
                <w:sz w:val="16"/>
                <w:szCs w:val="16"/>
              </w:rPr>
              <w:t>can look at a code to work out what a program will do when the code runs</w:t>
            </w:r>
            <w:r>
              <w:t> </w:t>
            </w:r>
          </w:p>
          <w:p w:rsidR="00E35DB0" w:rsidRPr="006C2D6E" w:rsidRDefault="00E35DB0" w:rsidP="006C2D6E">
            <w:pPr>
              <w:widowControl w:val="0"/>
              <w:rPr>
                <w:rFonts w:ascii="Calibri" w:hAnsi="Calibri"/>
                <w:sz w:val="16"/>
                <w:szCs w:val="16"/>
              </w:rPr>
            </w:pPr>
          </w:p>
          <w:p w:rsidR="00E35DB0" w:rsidRPr="00841635" w:rsidRDefault="00E35DB0" w:rsidP="006C2D6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8D08D" w:themeFill="accent6" w:themeFillTint="99"/>
          </w:tcPr>
          <w:p w:rsidR="00E35DB0" w:rsidRDefault="00E35DB0" w:rsidP="00E674A2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Animation</w:t>
            </w:r>
          </w:p>
          <w:p w:rsidR="00E35DB0" w:rsidRPr="00841635" w:rsidRDefault="00E35DB0" w:rsidP="00E674A2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Sound</w:t>
            </w:r>
          </w:p>
          <w:p w:rsidR="00E35DB0" w:rsidRPr="00841635" w:rsidRDefault="00E35DB0" w:rsidP="00E674A2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E674A2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 xml:space="preserve">Outcome: create </w:t>
            </w:r>
            <w:r>
              <w:rPr>
                <w:color w:val="0070C0"/>
                <w:sz w:val="16"/>
                <w:szCs w:val="16"/>
              </w:rPr>
              <w:t>a stop motion animation of London burning, including sound</w:t>
            </w:r>
          </w:p>
          <w:p w:rsidR="00E35DB0" w:rsidRPr="00841635" w:rsidRDefault="00E35DB0" w:rsidP="00E674A2">
            <w:pPr>
              <w:rPr>
                <w:sz w:val="16"/>
                <w:szCs w:val="16"/>
              </w:rPr>
            </w:pPr>
          </w:p>
          <w:p w:rsidR="00E35DB0" w:rsidRPr="00841635" w:rsidRDefault="00E35DB0" w:rsidP="00E674A2">
            <w:pPr>
              <w:rPr>
                <w:b/>
                <w:sz w:val="16"/>
                <w:szCs w:val="16"/>
              </w:rPr>
            </w:pPr>
            <w:r w:rsidRPr="00841635">
              <w:rPr>
                <w:b/>
                <w:sz w:val="16"/>
                <w:szCs w:val="16"/>
              </w:rPr>
              <w:t>NC: use technology purposefully to create, organise, store, manipulate and retrieve digital content.</w:t>
            </w:r>
          </w:p>
          <w:p w:rsidR="00E35DB0" w:rsidRPr="00841635" w:rsidRDefault="00E35DB0" w:rsidP="00E674A2">
            <w:pPr>
              <w:rPr>
                <w:b/>
                <w:sz w:val="16"/>
                <w:szCs w:val="16"/>
              </w:rPr>
            </w:pPr>
          </w:p>
          <w:p w:rsidR="00E35DB0" w:rsidRPr="00841635" w:rsidRDefault="00E35DB0" w:rsidP="00E674A2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 w:rsidRPr="00841635">
              <w:rPr>
                <w:sz w:val="16"/>
                <w:szCs w:val="16"/>
                <w:u w:val="single"/>
              </w:rPr>
              <w:t>Key knowledge:</w:t>
            </w:r>
          </w:p>
          <w:p w:rsidR="00E35DB0" w:rsidRPr="009213A7" w:rsidRDefault="00E35DB0" w:rsidP="00E674A2">
            <w:pPr>
              <w:rPr>
                <w:sz w:val="16"/>
                <w:szCs w:val="16"/>
              </w:rPr>
            </w:pPr>
            <w:r w:rsidRPr="009213A7">
              <w:rPr>
                <w:sz w:val="16"/>
                <w:szCs w:val="16"/>
              </w:rPr>
              <w:t>I can create an animation to tell a story with more than one scene.</w:t>
            </w:r>
          </w:p>
          <w:p w:rsidR="00E35DB0" w:rsidRPr="009213A7" w:rsidRDefault="00E35DB0" w:rsidP="00E674A2">
            <w:pPr>
              <w:rPr>
                <w:sz w:val="16"/>
                <w:szCs w:val="16"/>
              </w:rPr>
            </w:pPr>
            <w:r w:rsidRPr="009213A7">
              <w:rPr>
                <w:sz w:val="16"/>
                <w:szCs w:val="16"/>
              </w:rPr>
              <w:t>I can add my own pictures to my story animation.</w:t>
            </w:r>
          </w:p>
          <w:p w:rsidR="00E35DB0" w:rsidRDefault="00E35DB0" w:rsidP="00E674A2">
            <w:pPr>
              <w:rPr>
                <w:sz w:val="16"/>
                <w:szCs w:val="16"/>
              </w:rPr>
            </w:pPr>
            <w:r w:rsidRPr="009213A7">
              <w:rPr>
                <w:sz w:val="16"/>
                <w:szCs w:val="16"/>
              </w:rPr>
              <w:t>I can create multiple animations of an image and edit these together. I can create a simple stop motion animation. I can explain how an animation/flip book works</w:t>
            </w:r>
          </w:p>
          <w:p w:rsidR="00E35DB0" w:rsidRDefault="00E35DB0" w:rsidP="00E674A2">
            <w:pPr>
              <w:rPr>
                <w:sz w:val="16"/>
                <w:szCs w:val="16"/>
              </w:rPr>
            </w:pPr>
          </w:p>
          <w:p w:rsidR="00E35DB0" w:rsidRPr="00364519" w:rsidRDefault="00E35DB0" w:rsidP="00E674A2">
            <w:pPr>
              <w:rPr>
                <w:sz w:val="16"/>
                <w:szCs w:val="16"/>
              </w:rPr>
            </w:pPr>
            <w:r w:rsidRPr="00364519">
              <w:rPr>
                <w:sz w:val="16"/>
                <w:szCs w:val="16"/>
              </w:rPr>
              <w:t>I can create a sequence of sounds (instruments, apps/software)</w:t>
            </w:r>
          </w:p>
          <w:p w:rsidR="00E35DB0" w:rsidRPr="00364519" w:rsidRDefault="00E35DB0" w:rsidP="00E674A2">
            <w:pPr>
              <w:rPr>
                <w:sz w:val="16"/>
                <w:szCs w:val="16"/>
              </w:rPr>
            </w:pPr>
            <w:r w:rsidRPr="00364519">
              <w:rPr>
                <w:sz w:val="16"/>
                <w:szCs w:val="16"/>
              </w:rPr>
              <w:t xml:space="preserve">I can create a musical composition using software </w:t>
            </w:r>
          </w:p>
          <w:p w:rsidR="00E35DB0" w:rsidRPr="00364519" w:rsidRDefault="00E35DB0" w:rsidP="00E674A2">
            <w:pPr>
              <w:rPr>
                <w:sz w:val="16"/>
                <w:szCs w:val="16"/>
              </w:rPr>
            </w:pPr>
            <w:r w:rsidRPr="00364519">
              <w:rPr>
                <w:sz w:val="16"/>
                <w:szCs w:val="16"/>
              </w:rPr>
              <w:t>I can record my own sound effects.</w:t>
            </w:r>
          </w:p>
          <w:p w:rsidR="00E35DB0" w:rsidRPr="00841635" w:rsidRDefault="00E35DB0" w:rsidP="00E674A2">
            <w:pPr>
              <w:rPr>
                <w:rFonts w:cstheme="minorHAnsi"/>
                <w:sz w:val="16"/>
                <w:szCs w:val="16"/>
              </w:rPr>
            </w:pPr>
            <w:r w:rsidRPr="00364519">
              <w:rPr>
                <w:sz w:val="16"/>
                <w:szCs w:val="16"/>
              </w:rPr>
              <w:t>I can record my voice over a compositions</w:t>
            </w:r>
          </w:p>
        </w:tc>
        <w:tc>
          <w:tcPr>
            <w:tcW w:w="2444" w:type="dxa"/>
            <w:shd w:val="clear" w:color="auto" w:fill="FF9999"/>
          </w:tcPr>
          <w:p w:rsidR="00E35DB0" w:rsidRDefault="00E35DB0" w:rsidP="00E674A2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Computer Science </w:t>
            </w:r>
          </w:p>
          <w:p w:rsidR="00E35DB0" w:rsidRPr="00841635" w:rsidRDefault="00E35DB0" w:rsidP="00E674A2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Scratch Moving Game/My story/Pathways</w:t>
            </w:r>
          </w:p>
          <w:p w:rsidR="00E35DB0" w:rsidRPr="00841635" w:rsidRDefault="00E35DB0" w:rsidP="00E674A2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E674A2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 xml:space="preserve">Outcome: create </w:t>
            </w:r>
            <w:r>
              <w:rPr>
                <w:color w:val="0070C0"/>
                <w:sz w:val="16"/>
                <w:szCs w:val="16"/>
              </w:rPr>
              <w:t>a game with moving sprites; to turn a story algorithm into a multi-scene story</w:t>
            </w:r>
          </w:p>
          <w:p w:rsidR="00E35DB0" w:rsidRPr="00841635" w:rsidRDefault="00E35DB0" w:rsidP="00E674A2">
            <w:pPr>
              <w:rPr>
                <w:sz w:val="16"/>
                <w:szCs w:val="16"/>
              </w:rPr>
            </w:pPr>
          </w:p>
          <w:p w:rsidR="00E35DB0" w:rsidRPr="00841635" w:rsidRDefault="00E35DB0" w:rsidP="006D0F13">
            <w:pPr>
              <w:pStyle w:val="NoSpacing"/>
              <w:rPr>
                <w:rFonts w:cstheme="minorHAnsi"/>
                <w:b/>
                <w:sz w:val="16"/>
                <w:szCs w:val="16"/>
              </w:rPr>
            </w:pPr>
            <w:r w:rsidRPr="00841635">
              <w:rPr>
                <w:rFonts w:cstheme="minorHAnsi"/>
                <w:b/>
                <w:sz w:val="16"/>
                <w:szCs w:val="16"/>
              </w:rPr>
              <w:t xml:space="preserve">NC: understand what algorithms are; how they are implemented as programs on digital devices; and that programs execute by following precise and unambiguous instructions </w:t>
            </w:r>
          </w:p>
          <w:p w:rsidR="00E35DB0" w:rsidRPr="00841635" w:rsidRDefault="00E35DB0" w:rsidP="006D0F13">
            <w:pPr>
              <w:pStyle w:val="NoSpacing"/>
              <w:rPr>
                <w:rFonts w:cstheme="minorHAnsi"/>
                <w:b/>
                <w:sz w:val="16"/>
                <w:szCs w:val="16"/>
              </w:rPr>
            </w:pPr>
            <w:r w:rsidRPr="00841635">
              <w:rPr>
                <w:rFonts w:cstheme="minorHAnsi"/>
                <w:b/>
                <w:sz w:val="16"/>
                <w:szCs w:val="16"/>
                <w:lang w:val="x-none"/>
              </w:rPr>
              <w:t>·</w:t>
            </w:r>
            <w:r w:rsidRPr="00841635">
              <w:rPr>
                <w:rFonts w:cstheme="minorHAnsi"/>
                <w:b/>
                <w:sz w:val="16"/>
                <w:szCs w:val="16"/>
              </w:rPr>
              <w:t> Create and debug simple programs</w:t>
            </w:r>
          </w:p>
          <w:p w:rsidR="00E35DB0" w:rsidRPr="00841635" w:rsidRDefault="00E35DB0" w:rsidP="006D0F13">
            <w:pPr>
              <w:pStyle w:val="NoSpacing"/>
              <w:rPr>
                <w:rFonts w:cstheme="minorHAnsi"/>
                <w:b/>
                <w:sz w:val="16"/>
                <w:szCs w:val="16"/>
              </w:rPr>
            </w:pPr>
            <w:r w:rsidRPr="00841635">
              <w:rPr>
                <w:rFonts w:cstheme="minorHAnsi"/>
                <w:b/>
                <w:sz w:val="16"/>
                <w:szCs w:val="16"/>
                <w:lang w:val="x-none"/>
              </w:rPr>
              <w:t>·</w:t>
            </w:r>
            <w:r w:rsidRPr="00841635">
              <w:rPr>
                <w:rFonts w:cstheme="minorHAnsi"/>
                <w:b/>
                <w:sz w:val="16"/>
                <w:szCs w:val="16"/>
              </w:rPr>
              <w:t> Use logical reasoning to predict the behaviour of simple programs</w:t>
            </w:r>
          </w:p>
          <w:p w:rsidR="00E35DB0" w:rsidRPr="00841635" w:rsidRDefault="00E35DB0" w:rsidP="006D0F13">
            <w:pPr>
              <w:widowControl w:val="0"/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 </w:t>
            </w:r>
          </w:p>
          <w:p w:rsidR="00E35DB0" w:rsidRPr="00841635" w:rsidRDefault="00E35DB0" w:rsidP="00E674A2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 w:rsidRPr="00841635">
              <w:rPr>
                <w:sz w:val="16"/>
                <w:szCs w:val="16"/>
                <w:u w:val="single"/>
              </w:rPr>
              <w:t>Key knowledge:</w:t>
            </w:r>
          </w:p>
          <w:p w:rsidR="00E35DB0" w:rsidRPr="006C2D6E" w:rsidRDefault="00E35DB0" w:rsidP="00364519">
            <w:pPr>
              <w:widowControl w:val="0"/>
              <w:rPr>
                <w:sz w:val="16"/>
                <w:szCs w:val="16"/>
              </w:rPr>
            </w:pPr>
            <w:r w:rsidRPr="006C2D6E">
              <w:rPr>
                <w:sz w:val="16"/>
                <w:szCs w:val="16"/>
              </w:rPr>
              <w:t>I can plan an algorithm that can be turned into code on a digital device</w:t>
            </w:r>
          </w:p>
          <w:p w:rsidR="00E35DB0" w:rsidRPr="006C2D6E" w:rsidRDefault="00E35DB0" w:rsidP="00364519">
            <w:pPr>
              <w:widowControl w:val="0"/>
              <w:rPr>
                <w:sz w:val="16"/>
                <w:szCs w:val="16"/>
              </w:rPr>
            </w:pPr>
            <w:r w:rsidRPr="006C2D6E">
              <w:rPr>
                <w:sz w:val="16"/>
                <w:szCs w:val="16"/>
              </w:rPr>
              <w:t>I know that an algorithm can be used to plan a program on a digital device</w:t>
            </w:r>
          </w:p>
          <w:p w:rsidR="00E35DB0" w:rsidRDefault="00E35DB0" w:rsidP="00364519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 w:rsidRPr="006C2D6E">
              <w:rPr>
                <w:rFonts w:ascii="Calibri" w:hAnsi="Calibri"/>
                <w:sz w:val="16"/>
                <w:szCs w:val="16"/>
              </w:rPr>
              <w:t>I can plan an algorithm that can be turned into code on a digital device</w:t>
            </w:r>
          </w:p>
          <w:p w:rsidR="00E35DB0" w:rsidRDefault="00E35DB0" w:rsidP="00E674A2">
            <w:pPr>
              <w:rPr>
                <w:rFonts w:cstheme="minorHAnsi"/>
                <w:sz w:val="16"/>
                <w:szCs w:val="16"/>
              </w:rPr>
            </w:pPr>
          </w:p>
          <w:p w:rsidR="00E35DB0" w:rsidRPr="00364519" w:rsidRDefault="00E35DB0" w:rsidP="00E674A2">
            <w:pPr>
              <w:rPr>
                <w:rFonts w:cstheme="minorHAnsi"/>
                <w:i/>
                <w:sz w:val="16"/>
                <w:szCs w:val="16"/>
              </w:rPr>
            </w:pPr>
            <w:r w:rsidRPr="00364519">
              <w:rPr>
                <w:rFonts w:cstheme="minorHAnsi"/>
                <w:i/>
                <w:sz w:val="16"/>
                <w:szCs w:val="16"/>
              </w:rPr>
              <w:t>(This unit may roll into next half term)</w:t>
            </w:r>
          </w:p>
        </w:tc>
        <w:tc>
          <w:tcPr>
            <w:tcW w:w="2629" w:type="dxa"/>
            <w:shd w:val="clear" w:color="auto" w:fill="A8D08D" w:themeFill="accent6" w:themeFillTint="99"/>
          </w:tcPr>
          <w:p w:rsidR="00E35DB0" w:rsidRPr="00841635" w:rsidRDefault="00E35DB0" w:rsidP="00E674A2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AR/VR</w:t>
            </w:r>
          </w:p>
          <w:p w:rsidR="00E35DB0" w:rsidRPr="00841635" w:rsidRDefault="00E35DB0" w:rsidP="00E674A2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E674A2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Outcome: explore outer space/Victorian seaside</w:t>
            </w:r>
          </w:p>
          <w:p w:rsidR="00E35DB0" w:rsidRPr="00841635" w:rsidRDefault="00E35DB0" w:rsidP="00E674A2">
            <w:pPr>
              <w:rPr>
                <w:sz w:val="16"/>
                <w:szCs w:val="16"/>
              </w:rPr>
            </w:pPr>
          </w:p>
          <w:p w:rsidR="00E35DB0" w:rsidRPr="00841635" w:rsidRDefault="00E35DB0" w:rsidP="00E674A2">
            <w:pPr>
              <w:rPr>
                <w:b/>
                <w:sz w:val="16"/>
                <w:szCs w:val="16"/>
              </w:rPr>
            </w:pPr>
            <w:r w:rsidRPr="00841635">
              <w:rPr>
                <w:b/>
                <w:sz w:val="16"/>
                <w:szCs w:val="16"/>
              </w:rPr>
              <w:t>NC: use technology purposefully to create, organise, store, manipulate and retrieve digital content.</w:t>
            </w:r>
          </w:p>
          <w:p w:rsidR="00E35DB0" w:rsidRPr="00841635" w:rsidRDefault="00E35DB0" w:rsidP="00E674A2">
            <w:pPr>
              <w:rPr>
                <w:b/>
                <w:sz w:val="16"/>
                <w:szCs w:val="16"/>
              </w:rPr>
            </w:pPr>
          </w:p>
          <w:p w:rsidR="00E35DB0" w:rsidRPr="00841635" w:rsidRDefault="00E35DB0" w:rsidP="00E674A2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 w:rsidRPr="00841635">
              <w:rPr>
                <w:sz w:val="16"/>
                <w:szCs w:val="16"/>
                <w:u w:val="single"/>
              </w:rPr>
              <w:t>Key knowledge:</w:t>
            </w:r>
          </w:p>
          <w:p w:rsidR="00E35DB0" w:rsidRPr="009213A7" w:rsidRDefault="00E35DB0" w:rsidP="00E674A2">
            <w:pPr>
              <w:rPr>
                <w:sz w:val="16"/>
                <w:szCs w:val="16"/>
              </w:rPr>
            </w:pPr>
            <w:r w:rsidRPr="009213A7">
              <w:rPr>
                <w:sz w:val="16"/>
                <w:szCs w:val="16"/>
              </w:rPr>
              <w:t>I can explore an interactive 360 image.</w:t>
            </w:r>
          </w:p>
          <w:p w:rsidR="00E35DB0" w:rsidRPr="009213A7" w:rsidRDefault="00E35DB0" w:rsidP="00E674A2">
            <w:pPr>
              <w:rPr>
                <w:sz w:val="16"/>
                <w:szCs w:val="16"/>
              </w:rPr>
            </w:pPr>
            <w:r w:rsidRPr="009213A7">
              <w:rPr>
                <w:sz w:val="16"/>
                <w:szCs w:val="16"/>
              </w:rPr>
              <w:t xml:space="preserve">I can draw my own 360 image and explore it in VR. I can bring objects into my surroundings using Augmented Reality. </w:t>
            </w:r>
          </w:p>
          <w:p w:rsidR="00E35DB0" w:rsidRPr="00841635" w:rsidRDefault="00E35DB0" w:rsidP="00E674A2">
            <w:pPr>
              <w:rPr>
                <w:rFonts w:cstheme="minorHAnsi"/>
                <w:sz w:val="16"/>
                <w:szCs w:val="16"/>
              </w:rPr>
            </w:pPr>
            <w:r w:rsidRPr="009213A7">
              <w:rPr>
                <w:sz w:val="16"/>
                <w:szCs w:val="16"/>
              </w:rPr>
              <w:t>I can create my own QR code.</w:t>
            </w:r>
          </w:p>
        </w:tc>
        <w:tc>
          <w:tcPr>
            <w:tcW w:w="2532" w:type="dxa"/>
            <w:shd w:val="clear" w:color="auto" w:fill="A8D08D" w:themeFill="accent6" w:themeFillTint="99"/>
          </w:tcPr>
          <w:p w:rsidR="00E35DB0" w:rsidRPr="00841635" w:rsidRDefault="00E35DB0" w:rsidP="00E674A2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Word Processing</w:t>
            </w:r>
          </w:p>
          <w:p w:rsidR="00E35DB0" w:rsidRPr="00841635" w:rsidRDefault="00E35DB0" w:rsidP="00E674A2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E674A2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 xml:space="preserve">Outcome: create </w:t>
            </w:r>
            <w:r>
              <w:rPr>
                <w:color w:val="0070C0"/>
                <w:sz w:val="16"/>
                <w:szCs w:val="16"/>
              </w:rPr>
              <w:t>a text linked to the theme</w:t>
            </w:r>
          </w:p>
          <w:p w:rsidR="00E35DB0" w:rsidRPr="00841635" w:rsidRDefault="00E35DB0" w:rsidP="00E674A2">
            <w:pPr>
              <w:rPr>
                <w:sz w:val="16"/>
                <w:szCs w:val="16"/>
              </w:rPr>
            </w:pPr>
          </w:p>
          <w:p w:rsidR="00E35DB0" w:rsidRPr="00841635" w:rsidRDefault="00E35DB0" w:rsidP="00E674A2">
            <w:pPr>
              <w:rPr>
                <w:b/>
                <w:sz w:val="16"/>
                <w:szCs w:val="16"/>
              </w:rPr>
            </w:pPr>
            <w:r w:rsidRPr="00841635">
              <w:rPr>
                <w:b/>
                <w:sz w:val="16"/>
                <w:szCs w:val="16"/>
              </w:rPr>
              <w:t>NC: use technology purposefully to create, organise, store, manipulate and retrieve digital content.</w:t>
            </w:r>
          </w:p>
          <w:p w:rsidR="00E35DB0" w:rsidRPr="00841635" w:rsidRDefault="00E35DB0" w:rsidP="00E674A2">
            <w:pPr>
              <w:rPr>
                <w:b/>
                <w:sz w:val="16"/>
                <w:szCs w:val="16"/>
              </w:rPr>
            </w:pPr>
          </w:p>
          <w:p w:rsidR="00E35DB0" w:rsidRPr="00841635" w:rsidRDefault="00E35DB0" w:rsidP="00E674A2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 w:rsidRPr="00841635">
              <w:rPr>
                <w:sz w:val="16"/>
                <w:szCs w:val="16"/>
                <w:u w:val="single"/>
              </w:rPr>
              <w:t>Key knowledge:</w:t>
            </w:r>
          </w:p>
          <w:p w:rsidR="00E35DB0" w:rsidRPr="009213A7" w:rsidRDefault="00E35DB0" w:rsidP="00E674A2">
            <w:pPr>
              <w:rPr>
                <w:sz w:val="16"/>
                <w:szCs w:val="16"/>
              </w:rPr>
            </w:pPr>
            <w:r w:rsidRPr="009213A7">
              <w:rPr>
                <w:sz w:val="16"/>
                <w:szCs w:val="16"/>
              </w:rPr>
              <w:t xml:space="preserve">I can use the space bar only once between words and use touch to navigate to words letter to edit </w:t>
            </w:r>
          </w:p>
          <w:p w:rsidR="00E35DB0" w:rsidRPr="009213A7" w:rsidRDefault="00E35DB0" w:rsidP="00E674A2">
            <w:pPr>
              <w:rPr>
                <w:sz w:val="16"/>
                <w:szCs w:val="16"/>
              </w:rPr>
            </w:pPr>
            <w:r w:rsidRPr="009213A7">
              <w:rPr>
                <w:sz w:val="16"/>
                <w:szCs w:val="16"/>
              </w:rPr>
              <w:t xml:space="preserve">I can copy and paste images and text Use caps locks for capital letters. </w:t>
            </w:r>
          </w:p>
          <w:p w:rsidR="00E35DB0" w:rsidRPr="009213A7" w:rsidRDefault="00E35DB0" w:rsidP="00E674A2">
            <w:pPr>
              <w:rPr>
                <w:sz w:val="16"/>
                <w:szCs w:val="16"/>
              </w:rPr>
            </w:pPr>
            <w:r w:rsidRPr="009213A7">
              <w:rPr>
                <w:sz w:val="16"/>
                <w:szCs w:val="16"/>
              </w:rPr>
              <w:t xml:space="preserve">I can add images alongside text in a word processed document. </w:t>
            </w:r>
          </w:p>
          <w:p w:rsidR="00E35DB0" w:rsidRPr="00841635" w:rsidRDefault="00E35DB0" w:rsidP="00E674A2">
            <w:pPr>
              <w:rPr>
                <w:rFonts w:cstheme="minorHAnsi"/>
                <w:sz w:val="16"/>
                <w:szCs w:val="16"/>
              </w:rPr>
            </w:pPr>
            <w:r w:rsidRPr="009213A7">
              <w:rPr>
                <w:sz w:val="16"/>
                <w:szCs w:val="16"/>
              </w:rPr>
              <w:t>I can dictate longer passages into a digital device with accurate punctuation.</w:t>
            </w:r>
          </w:p>
        </w:tc>
      </w:tr>
      <w:tr w:rsidR="00364519" w:rsidTr="00E674A2">
        <w:tc>
          <w:tcPr>
            <w:tcW w:w="336" w:type="dxa"/>
          </w:tcPr>
          <w:p w:rsidR="00364519" w:rsidRDefault="00364519" w:rsidP="00364519"/>
        </w:tc>
        <w:tc>
          <w:tcPr>
            <w:tcW w:w="2627" w:type="dxa"/>
          </w:tcPr>
          <w:p w:rsidR="00364519" w:rsidRDefault="00364519" w:rsidP="00364519">
            <w:pPr>
              <w:rPr>
                <w:b/>
                <w:sz w:val="20"/>
                <w:szCs w:val="20"/>
                <w:u w:val="single"/>
              </w:rPr>
            </w:pPr>
            <w:r w:rsidRPr="00364519">
              <w:rPr>
                <w:b/>
                <w:sz w:val="20"/>
                <w:szCs w:val="20"/>
                <w:u w:val="single"/>
              </w:rPr>
              <w:t>Key vocab:</w:t>
            </w:r>
          </w:p>
          <w:p w:rsidR="00364519" w:rsidRPr="00364519" w:rsidRDefault="00364519" w:rsidP="00364519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410" w:type="dxa"/>
          </w:tcPr>
          <w:p w:rsidR="00364519" w:rsidRDefault="00364519" w:rsidP="00364519">
            <w:pPr>
              <w:rPr>
                <w:b/>
                <w:sz w:val="20"/>
                <w:szCs w:val="20"/>
                <w:u w:val="single"/>
              </w:rPr>
            </w:pPr>
            <w:r w:rsidRPr="00364519">
              <w:rPr>
                <w:b/>
                <w:sz w:val="20"/>
                <w:szCs w:val="20"/>
                <w:u w:val="single"/>
              </w:rPr>
              <w:t>Key vocab:</w:t>
            </w:r>
          </w:p>
          <w:p w:rsidR="00364519" w:rsidRPr="00364519" w:rsidRDefault="00364519" w:rsidP="00364519">
            <w:pPr>
              <w:rPr>
                <w:sz w:val="20"/>
                <w:szCs w:val="20"/>
              </w:rPr>
            </w:pPr>
            <w:r w:rsidRPr="00364519">
              <w:rPr>
                <w:sz w:val="20"/>
                <w:szCs w:val="20"/>
              </w:rPr>
              <w:t>instructions, algorithm, debug, error, accurately, ½, ¼, ¾ turn, route</w:t>
            </w:r>
          </w:p>
        </w:tc>
        <w:tc>
          <w:tcPr>
            <w:tcW w:w="2410" w:type="dxa"/>
          </w:tcPr>
          <w:p w:rsidR="00364519" w:rsidRDefault="00364519" w:rsidP="00364519">
            <w:pPr>
              <w:rPr>
                <w:b/>
                <w:sz w:val="20"/>
                <w:szCs w:val="20"/>
                <w:u w:val="single"/>
              </w:rPr>
            </w:pPr>
            <w:r w:rsidRPr="00364519">
              <w:rPr>
                <w:b/>
                <w:sz w:val="20"/>
                <w:szCs w:val="20"/>
                <w:u w:val="single"/>
              </w:rPr>
              <w:t>Key vocab:</w:t>
            </w:r>
          </w:p>
          <w:p w:rsidR="00364519" w:rsidRPr="00364519" w:rsidRDefault="00364519" w:rsidP="00364519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444" w:type="dxa"/>
          </w:tcPr>
          <w:p w:rsidR="00364519" w:rsidRDefault="00364519" w:rsidP="00364519">
            <w:pPr>
              <w:rPr>
                <w:b/>
                <w:sz w:val="20"/>
                <w:szCs w:val="20"/>
                <w:u w:val="single"/>
              </w:rPr>
            </w:pPr>
            <w:r w:rsidRPr="00364519">
              <w:rPr>
                <w:b/>
                <w:sz w:val="20"/>
                <w:szCs w:val="20"/>
                <w:u w:val="single"/>
              </w:rPr>
              <w:t>Key vocab:</w:t>
            </w:r>
          </w:p>
          <w:p w:rsidR="00364519" w:rsidRDefault="00F55932" w:rsidP="00364519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 </w:t>
            </w:r>
            <w:r w:rsidRPr="00364519">
              <w:rPr>
                <w:sz w:val="20"/>
                <w:szCs w:val="20"/>
              </w:rPr>
              <w:t>instructions, algorithm, debug, error, accurately, ½, ¼, ¾ turn, route</w:t>
            </w:r>
          </w:p>
          <w:p w:rsidR="00F55932" w:rsidRPr="00364519" w:rsidRDefault="00F55932" w:rsidP="00364519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629" w:type="dxa"/>
          </w:tcPr>
          <w:p w:rsidR="00364519" w:rsidRDefault="00364519" w:rsidP="00364519">
            <w:pPr>
              <w:rPr>
                <w:b/>
                <w:sz w:val="20"/>
                <w:szCs w:val="20"/>
                <w:u w:val="single"/>
              </w:rPr>
            </w:pPr>
            <w:r w:rsidRPr="00364519">
              <w:rPr>
                <w:b/>
                <w:sz w:val="20"/>
                <w:szCs w:val="20"/>
                <w:u w:val="single"/>
              </w:rPr>
              <w:t>Key vocab:</w:t>
            </w:r>
          </w:p>
          <w:p w:rsidR="00364519" w:rsidRPr="00364519" w:rsidRDefault="00364519" w:rsidP="00364519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532" w:type="dxa"/>
          </w:tcPr>
          <w:p w:rsidR="00364519" w:rsidRPr="00364519" w:rsidRDefault="00364519" w:rsidP="00364519">
            <w:pPr>
              <w:jc w:val="both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Key vocab:</w:t>
            </w:r>
          </w:p>
        </w:tc>
      </w:tr>
      <w:tr w:rsidR="00364519" w:rsidTr="0065476E">
        <w:tc>
          <w:tcPr>
            <w:tcW w:w="336" w:type="dxa"/>
          </w:tcPr>
          <w:p w:rsidR="00364519" w:rsidRDefault="00364519" w:rsidP="00364519"/>
        </w:tc>
        <w:tc>
          <w:tcPr>
            <w:tcW w:w="15052" w:type="dxa"/>
            <w:gridSpan w:val="6"/>
          </w:tcPr>
          <w:p w:rsidR="00364519" w:rsidRPr="000B510C" w:rsidRDefault="00364519" w:rsidP="00364519">
            <w:pPr>
              <w:rPr>
                <w:b/>
                <w:u w:val="single"/>
              </w:rPr>
            </w:pPr>
            <w:r w:rsidRPr="000B510C">
              <w:rPr>
                <w:b/>
                <w:u w:val="single"/>
              </w:rPr>
              <w:t>Key digital literacy ski</w:t>
            </w:r>
            <w:r>
              <w:rPr>
                <w:b/>
                <w:u w:val="single"/>
              </w:rPr>
              <w:t>lls to be developed across Year 2</w:t>
            </w:r>
            <w:r w:rsidRPr="000B510C">
              <w:rPr>
                <w:b/>
                <w:u w:val="single"/>
              </w:rPr>
              <w:t>:</w:t>
            </w:r>
          </w:p>
          <w:p w:rsidR="00364519" w:rsidRDefault="00364519" w:rsidP="00364519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</w:tc>
      </w:tr>
    </w:tbl>
    <w:p w:rsidR="00F55932" w:rsidRDefault="00F55932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9"/>
        <w:gridCol w:w="2369"/>
        <w:gridCol w:w="2706"/>
        <w:gridCol w:w="2370"/>
        <w:gridCol w:w="2542"/>
        <w:gridCol w:w="2793"/>
        <w:gridCol w:w="2279"/>
      </w:tblGrid>
      <w:tr w:rsidR="00925435" w:rsidTr="00E35DB0">
        <w:tc>
          <w:tcPr>
            <w:tcW w:w="329" w:type="dxa"/>
            <w:vMerge w:val="restart"/>
          </w:tcPr>
          <w:p w:rsidR="00925435" w:rsidRDefault="00925435" w:rsidP="00925435">
            <w:r>
              <w:lastRenderedPageBreak/>
              <w:t>3</w:t>
            </w:r>
          </w:p>
        </w:tc>
        <w:tc>
          <w:tcPr>
            <w:tcW w:w="2369" w:type="dxa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25435" w:rsidRPr="00951E5F" w:rsidRDefault="00925435" w:rsidP="00925435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Self-image and identity</w:t>
            </w:r>
          </w:p>
          <w:p w:rsidR="00925435" w:rsidRPr="00951E5F" w:rsidRDefault="00925435" w:rsidP="00925435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Online Reputation</w:t>
            </w:r>
          </w:p>
        </w:tc>
        <w:tc>
          <w:tcPr>
            <w:tcW w:w="2706" w:type="dxa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25435" w:rsidRPr="00223610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>Health, well-being and lifestyle</w:t>
            </w:r>
          </w:p>
          <w:p w:rsidR="00925435" w:rsidRPr="00223610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370" w:type="dxa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25435" w:rsidRPr="00223610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951E5F">
              <w:rPr>
                <w:sz w:val="16"/>
                <w:szCs w:val="16"/>
              </w:rPr>
              <w:t>Managing online info</w:t>
            </w:r>
          </w:p>
        </w:tc>
        <w:tc>
          <w:tcPr>
            <w:tcW w:w="2542" w:type="dxa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25435" w:rsidRPr="00951E5F" w:rsidRDefault="00925435" w:rsidP="00925435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Online relationships</w:t>
            </w:r>
          </w:p>
        </w:tc>
        <w:tc>
          <w:tcPr>
            <w:tcW w:w="2793" w:type="dxa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25435" w:rsidRPr="00951E5F" w:rsidRDefault="00925435" w:rsidP="00925435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Online Bullying</w:t>
            </w:r>
          </w:p>
        </w:tc>
        <w:tc>
          <w:tcPr>
            <w:tcW w:w="2279" w:type="dxa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25435" w:rsidRPr="00951E5F" w:rsidRDefault="00925435" w:rsidP="00925435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Copyright and Ownership</w:t>
            </w:r>
          </w:p>
          <w:p w:rsidR="00925435" w:rsidRPr="00223610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951E5F">
              <w:rPr>
                <w:sz w:val="16"/>
                <w:szCs w:val="16"/>
              </w:rPr>
              <w:t>Privacy and Security</w:t>
            </w:r>
          </w:p>
        </w:tc>
      </w:tr>
      <w:tr w:rsidR="00E35DB0" w:rsidTr="004E3612">
        <w:tc>
          <w:tcPr>
            <w:tcW w:w="329" w:type="dxa"/>
            <w:vMerge/>
          </w:tcPr>
          <w:p w:rsidR="00E35DB0" w:rsidRDefault="00E35DB0" w:rsidP="00EF40A4"/>
        </w:tc>
        <w:tc>
          <w:tcPr>
            <w:tcW w:w="2369" w:type="dxa"/>
            <w:shd w:val="clear" w:color="auto" w:fill="A8D08D" w:themeFill="accent6" w:themeFillTint="99"/>
          </w:tcPr>
          <w:p w:rsidR="00E35DB0" w:rsidRPr="00841635" w:rsidRDefault="00E35DB0" w:rsidP="00EF40A4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841635">
              <w:rPr>
                <w:b/>
                <w:sz w:val="16"/>
                <w:szCs w:val="16"/>
                <w:u w:val="single"/>
              </w:rPr>
              <w:t>Photography and Digital Art</w:t>
            </w:r>
          </w:p>
          <w:p w:rsidR="00E35DB0" w:rsidRPr="00841635" w:rsidRDefault="00E35DB0" w:rsidP="00EF40A4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EF40A4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>Outcome: create</w:t>
            </w:r>
            <w:r>
              <w:rPr>
                <w:color w:val="0070C0"/>
                <w:sz w:val="16"/>
                <w:szCs w:val="16"/>
              </w:rPr>
              <w:t xml:space="preserve"> digital art with European</w:t>
            </w:r>
            <w:r w:rsidRPr="00841635">
              <w:rPr>
                <w:color w:val="0070C0"/>
                <w:sz w:val="16"/>
                <w:szCs w:val="16"/>
              </w:rPr>
              <w:t xml:space="preserve"> </w:t>
            </w:r>
            <w:r>
              <w:rPr>
                <w:color w:val="0070C0"/>
                <w:sz w:val="16"/>
                <w:szCs w:val="16"/>
              </w:rPr>
              <w:t xml:space="preserve">landscapes </w:t>
            </w:r>
          </w:p>
          <w:p w:rsidR="00E35DB0" w:rsidRPr="00841635" w:rsidRDefault="00E35DB0" w:rsidP="00EF40A4">
            <w:pPr>
              <w:rPr>
                <w:sz w:val="16"/>
                <w:szCs w:val="16"/>
              </w:rPr>
            </w:pPr>
          </w:p>
          <w:p w:rsidR="00E35DB0" w:rsidRPr="00472019" w:rsidRDefault="00E35DB0" w:rsidP="00EF40A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 xml:space="preserve">select, use and combine a variety of software (including internet services) on a range of </w:t>
            </w:r>
          </w:p>
          <w:p w:rsidR="00E35DB0" w:rsidRPr="00472019" w:rsidRDefault="00E35DB0" w:rsidP="00EF40A4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digital devices to design and create a range of programs, systems and content that </w:t>
            </w:r>
          </w:p>
          <w:p w:rsidR="00E35DB0" w:rsidRPr="00472019" w:rsidRDefault="00E35DB0" w:rsidP="00EF40A4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accomplish given goals, including collecting, analysing, evaluating and presenting data </w:t>
            </w:r>
          </w:p>
          <w:p w:rsidR="00E35DB0" w:rsidRPr="00472019" w:rsidRDefault="00E35DB0" w:rsidP="00EF40A4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and information </w:t>
            </w:r>
          </w:p>
          <w:p w:rsidR="00E35DB0" w:rsidRPr="00472019" w:rsidRDefault="00E35DB0" w:rsidP="00EF40A4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technology safely, respectfully and responsibly;</w:t>
            </w:r>
          </w:p>
          <w:p w:rsidR="00E35DB0" w:rsidRPr="00841635" w:rsidRDefault="00E35DB0" w:rsidP="00EF40A4">
            <w:pPr>
              <w:rPr>
                <w:b/>
                <w:sz w:val="16"/>
                <w:szCs w:val="16"/>
              </w:rPr>
            </w:pPr>
          </w:p>
          <w:p w:rsidR="00E35DB0" w:rsidRPr="00841635" w:rsidRDefault="00E35DB0" w:rsidP="00EF40A4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E35DB0" w:rsidRPr="00F55932" w:rsidRDefault="00E35DB0" w:rsidP="00EF40A4">
            <w:pPr>
              <w:rPr>
                <w:sz w:val="16"/>
                <w:szCs w:val="16"/>
              </w:rPr>
            </w:pPr>
            <w:r w:rsidRPr="00F55932">
              <w:rPr>
                <w:sz w:val="16"/>
                <w:szCs w:val="16"/>
              </w:rPr>
              <w:t xml:space="preserve">I can confidently take and manipulate photos </w:t>
            </w:r>
          </w:p>
          <w:p w:rsidR="00E35DB0" w:rsidRPr="00F55932" w:rsidRDefault="00E35DB0" w:rsidP="00EF40A4">
            <w:pPr>
              <w:rPr>
                <w:sz w:val="16"/>
                <w:szCs w:val="16"/>
              </w:rPr>
            </w:pPr>
            <w:r w:rsidRPr="00F55932">
              <w:rPr>
                <w:sz w:val="16"/>
                <w:szCs w:val="16"/>
              </w:rPr>
              <w:t>I can create a digital image using a range of tools, pens, brushes and effects</w:t>
            </w:r>
          </w:p>
          <w:p w:rsidR="00E35DB0" w:rsidRPr="00F55932" w:rsidRDefault="00E35DB0" w:rsidP="00EF40A4">
            <w:pPr>
              <w:rPr>
                <w:sz w:val="16"/>
                <w:szCs w:val="16"/>
              </w:rPr>
            </w:pPr>
            <w:r w:rsidRPr="00F55932">
              <w:rPr>
                <w:sz w:val="16"/>
                <w:szCs w:val="16"/>
              </w:rPr>
              <w:t xml:space="preserve">I can enhance digital images and photographs using crop, brightness, contrast &amp; resize </w:t>
            </w:r>
          </w:p>
          <w:p w:rsidR="00E35DB0" w:rsidRPr="00F55932" w:rsidRDefault="00E35DB0" w:rsidP="00EF40A4">
            <w:pPr>
              <w:rPr>
                <w:sz w:val="16"/>
                <w:szCs w:val="16"/>
              </w:rPr>
            </w:pPr>
            <w:r w:rsidRPr="00F55932">
              <w:rPr>
                <w:sz w:val="16"/>
                <w:szCs w:val="16"/>
              </w:rPr>
              <w:t>I can manipulate shapes to create digital art.</w:t>
            </w:r>
          </w:p>
          <w:p w:rsidR="00E35DB0" w:rsidRPr="00841635" w:rsidRDefault="00E35DB0" w:rsidP="00EF40A4">
            <w:pPr>
              <w:rPr>
                <w:rFonts w:cstheme="minorHAnsi"/>
                <w:sz w:val="16"/>
                <w:szCs w:val="16"/>
              </w:rPr>
            </w:pPr>
            <w:r w:rsidRPr="00F55932">
              <w:rPr>
                <w:sz w:val="16"/>
                <w:szCs w:val="16"/>
              </w:rPr>
              <w:t>I can draw a series of images and export as an animated GIF</w:t>
            </w:r>
          </w:p>
        </w:tc>
        <w:tc>
          <w:tcPr>
            <w:tcW w:w="2706" w:type="dxa"/>
            <w:shd w:val="clear" w:color="auto" w:fill="FF9999"/>
          </w:tcPr>
          <w:p w:rsidR="00E35DB0" w:rsidRDefault="00E35DB0" w:rsidP="00EF40A4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Computer Science</w:t>
            </w:r>
          </w:p>
          <w:p w:rsidR="00E35DB0" w:rsidRDefault="00E35DB0" w:rsidP="00EF40A4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Animal Challenges + Conversation</w:t>
            </w:r>
          </w:p>
          <w:p w:rsidR="00E35DB0" w:rsidRDefault="00E35DB0" w:rsidP="00EF40A4">
            <w:pPr>
              <w:rPr>
                <w:color w:val="0070C0"/>
                <w:sz w:val="16"/>
                <w:szCs w:val="16"/>
              </w:rPr>
            </w:pPr>
          </w:p>
          <w:p w:rsidR="00E35DB0" w:rsidRPr="00841635" w:rsidRDefault="00E35DB0" w:rsidP="00EF40A4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 xml:space="preserve">Outcome: </w:t>
            </w:r>
            <w:r>
              <w:rPr>
                <w:color w:val="0070C0"/>
                <w:sz w:val="16"/>
                <w:szCs w:val="16"/>
              </w:rPr>
              <w:t>create a program using ordered sequences</w:t>
            </w:r>
          </w:p>
          <w:p w:rsidR="00E35DB0" w:rsidRPr="00841635" w:rsidRDefault="00E35DB0" w:rsidP="00EF40A4">
            <w:pPr>
              <w:rPr>
                <w:sz w:val="16"/>
                <w:szCs w:val="16"/>
              </w:rPr>
            </w:pPr>
          </w:p>
          <w:p w:rsidR="00E35DB0" w:rsidRPr="00472019" w:rsidRDefault="00E35DB0" w:rsidP="00EF40A4">
            <w:pPr>
              <w:rPr>
                <w:b/>
                <w:sz w:val="16"/>
                <w:szCs w:val="16"/>
              </w:rPr>
            </w:pPr>
            <w:r w:rsidRPr="00841635"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>design, write and debug programs that accomplish specifi</w:t>
            </w:r>
            <w:r>
              <w:rPr>
                <w:b/>
                <w:sz w:val="16"/>
                <w:szCs w:val="16"/>
              </w:rPr>
              <w:t xml:space="preserve">c goals, including controlling </w:t>
            </w:r>
            <w:r w:rsidRPr="00472019">
              <w:rPr>
                <w:b/>
                <w:sz w:val="16"/>
                <w:szCs w:val="16"/>
              </w:rPr>
              <w:t>or simulating physical systems; solve problems by</w:t>
            </w:r>
            <w:r>
              <w:rPr>
                <w:b/>
                <w:sz w:val="16"/>
                <w:szCs w:val="16"/>
              </w:rPr>
              <w:t xml:space="preserve"> decomposing them into smaller </w:t>
            </w:r>
            <w:r w:rsidRPr="00472019">
              <w:rPr>
                <w:b/>
                <w:sz w:val="16"/>
                <w:szCs w:val="16"/>
              </w:rPr>
              <w:t>parts</w:t>
            </w:r>
          </w:p>
          <w:p w:rsidR="00E35DB0" w:rsidRPr="00C900B6" w:rsidRDefault="00E35DB0" w:rsidP="00C900B6">
            <w:pPr>
              <w:rPr>
                <w:b/>
                <w:sz w:val="16"/>
                <w:szCs w:val="16"/>
              </w:rPr>
            </w:pPr>
            <w:r w:rsidRPr="00C900B6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C900B6">
              <w:rPr>
                <w:b/>
                <w:sz w:val="16"/>
                <w:szCs w:val="16"/>
              </w:rPr>
              <w:t xml:space="preserve">use sequence, selection, and repetition in programs; work with variables and various </w:t>
            </w:r>
          </w:p>
          <w:p w:rsidR="00E35DB0" w:rsidRPr="00472019" w:rsidRDefault="00E35DB0" w:rsidP="00EF40A4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forms of input and output</w:t>
            </w:r>
          </w:p>
          <w:p w:rsidR="00E35DB0" w:rsidRPr="00841635" w:rsidRDefault="00E35DB0" w:rsidP="00EF40A4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logical reasoning to explain how some simple algorithms work and to detect and correct errors in algorithms and programs</w:t>
            </w:r>
          </w:p>
          <w:p w:rsidR="00E35DB0" w:rsidRPr="00841635" w:rsidRDefault="00E35DB0" w:rsidP="00EF40A4">
            <w:pPr>
              <w:rPr>
                <w:b/>
                <w:sz w:val="16"/>
                <w:szCs w:val="16"/>
              </w:rPr>
            </w:pPr>
          </w:p>
          <w:p w:rsidR="00E35DB0" w:rsidRPr="00841635" w:rsidRDefault="00E35DB0" w:rsidP="00EF40A4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E35DB0" w:rsidRDefault="00E35DB0" w:rsidP="00EF40A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 can program using a simple sequence.</w:t>
            </w:r>
          </w:p>
          <w:p w:rsidR="00E35DB0" w:rsidRDefault="00E35DB0" w:rsidP="006B4136">
            <w:pPr>
              <w:rPr>
                <w:sz w:val="16"/>
                <w:szCs w:val="24"/>
              </w:rPr>
            </w:pPr>
            <w:r w:rsidRPr="006B4136">
              <w:rPr>
                <w:sz w:val="16"/>
                <w:szCs w:val="24"/>
              </w:rPr>
              <w:t xml:space="preserve">I can plan algorithms that can be turned into code on a digital device </w:t>
            </w:r>
          </w:p>
          <w:p w:rsidR="00E35DB0" w:rsidRPr="006B4136" w:rsidRDefault="00E35DB0" w:rsidP="006B4136">
            <w:pPr>
              <w:rPr>
                <w:sz w:val="12"/>
                <w:szCs w:val="24"/>
              </w:rPr>
            </w:pPr>
            <w:r w:rsidRPr="006B4136">
              <w:rPr>
                <w:sz w:val="16"/>
                <w:szCs w:val="20"/>
              </w:rPr>
              <w:t>I know that the order of most sequences is very important</w:t>
            </w:r>
          </w:p>
          <w:p w:rsidR="00E35DB0" w:rsidRPr="00841635" w:rsidRDefault="00E35DB0" w:rsidP="00EF40A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8D08D" w:themeFill="accent6" w:themeFillTint="99"/>
          </w:tcPr>
          <w:p w:rsidR="00E35DB0" w:rsidRPr="00841635" w:rsidRDefault="00E35DB0" w:rsidP="00EF40A4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Data Handling</w:t>
            </w:r>
          </w:p>
          <w:p w:rsidR="00E35DB0" w:rsidRPr="00841635" w:rsidRDefault="00E35DB0" w:rsidP="00EF40A4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EF40A4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Outcome: collect and present data linking to the dockyard</w:t>
            </w:r>
          </w:p>
          <w:p w:rsidR="00E35DB0" w:rsidRPr="00841635" w:rsidRDefault="00E35DB0" w:rsidP="00EF40A4">
            <w:pPr>
              <w:rPr>
                <w:sz w:val="16"/>
                <w:szCs w:val="16"/>
              </w:rPr>
            </w:pPr>
          </w:p>
          <w:p w:rsidR="00E35DB0" w:rsidRPr="00472019" w:rsidRDefault="00E35DB0" w:rsidP="00EF40A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 xml:space="preserve">select, use and combine a variety of software (including internet services) on a range of </w:t>
            </w:r>
          </w:p>
          <w:p w:rsidR="00E35DB0" w:rsidRPr="00472019" w:rsidRDefault="00E35DB0" w:rsidP="00EF40A4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digital devices to design and create a range of programs, systems and content that </w:t>
            </w:r>
          </w:p>
          <w:p w:rsidR="00E35DB0" w:rsidRPr="00472019" w:rsidRDefault="00E35DB0" w:rsidP="00EF40A4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accomplish given goals, including collecting, analysing, evaluating and presenting data </w:t>
            </w:r>
          </w:p>
          <w:p w:rsidR="00E35DB0" w:rsidRPr="00472019" w:rsidRDefault="00E35DB0" w:rsidP="00EF40A4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and information </w:t>
            </w:r>
          </w:p>
          <w:p w:rsidR="00E35DB0" w:rsidRPr="00472019" w:rsidRDefault="00E35DB0" w:rsidP="00EF40A4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technology safely, respectfully and responsibly;</w:t>
            </w:r>
          </w:p>
          <w:p w:rsidR="00E35DB0" w:rsidRPr="00841635" w:rsidRDefault="00E35DB0" w:rsidP="00EF40A4">
            <w:pPr>
              <w:rPr>
                <w:b/>
                <w:sz w:val="16"/>
                <w:szCs w:val="16"/>
              </w:rPr>
            </w:pPr>
          </w:p>
          <w:p w:rsidR="00E35DB0" w:rsidRPr="00841635" w:rsidRDefault="00E35DB0" w:rsidP="00EF40A4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E35DB0" w:rsidRPr="00EF40A4" w:rsidRDefault="00E35DB0" w:rsidP="00EF40A4">
            <w:pPr>
              <w:rPr>
                <w:sz w:val="16"/>
                <w:szCs w:val="16"/>
              </w:rPr>
            </w:pPr>
            <w:r w:rsidRPr="00EF40A4">
              <w:rPr>
                <w:sz w:val="16"/>
                <w:szCs w:val="16"/>
              </w:rPr>
              <w:t xml:space="preserve">I can create my own online multiple choice questionnaire. </w:t>
            </w:r>
          </w:p>
          <w:p w:rsidR="00E35DB0" w:rsidRPr="00EF40A4" w:rsidRDefault="00E35DB0" w:rsidP="00EF40A4">
            <w:pPr>
              <w:rPr>
                <w:sz w:val="16"/>
                <w:szCs w:val="16"/>
              </w:rPr>
            </w:pPr>
            <w:r w:rsidRPr="00EF40A4">
              <w:rPr>
                <w:sz w:val="16"/>
                <w:szCs w:val="16"/>
              </w:rPr>
              <w:t xml:space="preserve">I can input data into a spreadsheet and export the data in a variety of ways: charts, bar charts, pie charts. </w:t>
            </w:r>
          </w:p>
          <w:p w:rsidR="00E35DB0" w:rsidRPr="00841635" w:rsidRDefault="00E35DB0" w:rsidP="00EF40A4">
            <w:pPr>
              <w:rPr>
                <w:rFonts w:cstheme="minorHAnsi"/>
                <w:sz w:val="16"/>
                <w:szCs w:val="16"/>
              </w:rPr>
            </w:pPr>
            <w:r w:rsidRPr="00EF40A4">
              <w:rPr>
                <w:sz w:val="16"/>
                <w:szCs w:val="16"/>
              </w:rPr>
              <w:t>I understand how data is collected.</w:t>
            </w:r>
          </w:p>
        </w:tc>
        <w:tc>
          <w:tcPr>
            <w:tcW w:w="2542" w:type="dxa"/>
            <w:shd w:val="clear" w:color="auto" w:fill="A8D08D" w:themeFill="accent6" w:themeFillTint="99"/>
          </w:tcPr>
          <w:p w:rsidR="00E35DB0" w:rsidRPr="00841635" w:rsidRDefault="00E35DB0" w:rsidP="00EF40A4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Presentation</w:t>
            </w:r>
          </w:p>
          <w:p w:rsidR="00E35DB0" w:rsidRPr="00841635" w:rsidRDefault="00E35DB0" w:rsidP="00EF40A4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EF40A4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 xml:space="preserve">Outcome: </w:t>
            </w:r>
          </w:p>
          <w:p w:rsidR="00E35DB0" w:rsidRPr="00841635" w:rsidRDefault="00E35DB0" w:rsidP="00EF40A4">
            <w:pPr>
              <w:rPr>
                <w:sz w:val="16"/>
                <w:szCs w:val="16"/>
              </w:rPr>
            </w:pPr>
          </w:p>
          <w:p w:rsidR="00E35DB0" w:rsidRPr="00472019" w:rsidRDefault="00E35DB0" w:rsidP="00EF40A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 xml:space="preserve">select, use and combine a variety of software (including internet services) on a range of </w:t>
            </w:r>
          </w:p>
          <w:p w:rsidR="00E35DB0" w:rsidRPr="00472019" w:rsidRDefault="00E35DB0" w:rsidP="00EF40A4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digital devices to design and create a range of programs, systems and content that </w:t>
            </w:r>
          </w:p>
          <w:p w:rsidR="00E35DB0" w:rsidRPr="00472019" w:rsidRDefault="00E35DB0" w:rsidP="00EF40A4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accomplish given goals, including collecting, analysing, evaluating and presenting data </w:t>
            </w:r>
          </w:p>
          <w:p w:rsidR="00E35DB0" w:rsidRPr="00472019" w:rsidRDefault="00E35DB0" w:rsidP="00EF40A4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and information </w:t>
            </w:r>
          </w:p>
          <w:p w:rsidR="00E35DB0" w:rsidRPr="00472019" w:rsidRDefault="00E35DB0" w:rsidP="00EF40A4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technology safely, respectfully and responsibly;</w:t>
            </w:r>
          </w:p>
          <w:p w:rsidR="00E35DB0" w:rsidRPr="00841635" w:rsidRDefault="00E35DB0" w:rsidP="00EF40A4">
            <w:pPr>
              <w:rPr>
                <w:b/>
                <w:sz w:val="16"/>
                <w:szCs w:val="16"/>
              </w:rPr>
            </w:pPr>
          </w:p>
          <w:p w:rsidR="00E35DB0" w:rsidRPr="00841635" w:rsidRDefault="00E35DB0" w:rsidP="00EF40A4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E35DB0" w:rsidRPr="00EF40A4" w:rsidRDefault="00E35DB0" w:rsidP="00EF40A4">
            <w:pPr>
              <w:rPr>
                <w:sz w:val="16"/>
                <w:szCs w:val="16"/>
              </w:rPr>
            </w:pPr>
            <w:r w:rsidRPr="00EF40A4">
              <w:rPr>
                <w:sz w:val="16"/>
                <w:szCs w:val="16"/>
              </w:rPr>
              <w:t xml:space="preserve">I can create an interactive comic with sounds, formatted text and video. </w:t>
            </w:r>
          </w:p>
          <w:p w:rsidR="00E35DB0" w:rsidRPr="00EF40A4" w:rsidRDefault="00E35DB0" w:rsidP="00EF40A4">
            <w:pPr>
              <w:rPr>
                <w:sz w:val="16"/>
                <w:szCs w:val="16"/>
              </w:rPr>
            </w:pPr>
            <w:r w:rsidRPr="00EF40A4">
              <w:rPr>
                <w:sz w:val="16"/>
                <w:szCs w:val="16"/>
              </w:rPr>
              <w:t xml:space="preserve">I can annotate an image with videos </w:t>
            </w:r>
          </w:p>
          <w:p w:rsidR="00E35DB0" w:rsidRPr="00EF40A4" w:rsidRDefault="00E35DB0" w:rsidP="00EF40A4">
            <w:pPr>
              <w:rPr>
                <w:sz w:val="16"/>
                <w:szCs w:val="16"/>
              </w:rPr>
            </w:pPr>
            <w:r w:rsidRPr="00EF40A4">
              <w:rPr>
                <w:sz w:val="16"/>
                <w:szCs w:val="16"/>
              </w:rPr>
              <w:t>I can create a simple web page.</w:t>
            </w:r>
          </w:p>
          <w:p w:rsidR="00E35DB0" w:rsidRPr="00EF40A4" w:rsidRDefault="00E35DB0" w:rsidP="00EF40A4">
            <w:pPr>
              <w:rPr>
                <w:sz w:val="16"/>
                <w:szCs w:val="16"/>
              </w:rPr>
            </w:pPr>
            <w:r w:rsidRPr="00EF40A4">
              <w:rPr>
                <w:sz w:val="16"/>
                <w:szCs w:val="16"/>
              </w:rPr>
              <w:t xml:space="preserve">I can create an interactive quiz eBook introducing hyperlinks. </w:t>
            </w:r>
          </w:p>
          <w:p w:rsidR="00E35DB0" w:rsidRPr="00EF40A4" w:rsidRDefault="00E35DB0" w:rsidP="00EF40A4">
            <w:pPr>
              <w:rPr>
                <w:sz w:val="16"/>
                <w:szCs w:val="16"/>
              </w:rPr>
            </w:pPr>
            <w:r w:rsidRPr="00EF40A4">
              <w:rPr>
                <w:sz w:val="16"/>
                <w:szCs w:val="16"/>
              </w:rPr>
              <w:t xml:space="preserve">I can create an eBook with text, images and sound. </w:t>
            </w:r>
          </w:p>
          <w:p w:rsidR="00E35DB0" w:rsidRPr="00841635" w:rsidRDefault="00E35DB0" w:rsidP="00EF40A4">
            <w:pPr>
              <w:rPr>
                <w:rFonts w:cstheme="minorHAnsi"/>
                <w:sz w:val="16"/>
                <w:szCs w:val="16"/>
              </w:rPr>
            </w:pPr>
            <w:r w:rsidRPr="00EF40A4">
              <w:rPr>
                <w:sz w:val="16"/>
                <w:szCs w:val="16"/>
              </w:rPr>
              <w:t>I can create a presentation demonstrating my understanding with a range of media.</w:t>
            </w:r>
          </w:p>
        </w:tc>
        <w:tc>
          <w:tcPr>
            <w:tcW w:w="2793" w:type="dxa"/>
            <w:shd w:val="clear" w:color="auto" w:fill="FF9999"/>
          </w:tcPr>
          <w:p w:rsidR="00E35DB0" w:rsidRDefault="00E35DB0" w:rsidP="00EF40A4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Computer Science</w:t>
            </w:r>
          </w:p>
          <w:p w:rsidR="00E35DB0" w:rsidRDefault="00E35DB0" w:rsidP="00EF40A4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Magic Carpet</w:t>
            </w:r>
          </w:p>
          <w:p w:rsidR="00E35DB0" w:rsidRPr="00EF40A4" w:rsidRDefault="00E35DB0" w:rsidP="00EF40A4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E35DB0" w:rsidRPr="00841635" w:rsidRDefault="00E35DB0" w:rsidP="00EF40A4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 xml:space="preserve">Outcome: learn to decompose and problem solve by programming a magic carpet to fly through obstacles to reach home. </w:t>
            </w:r>
          </w:p>
          <w:p w:rsidR="00E35DB0" w:rsidRPr="00841635" w:rsidRDefault="00E35DB0" w:rsidP="00EF40A4">
            <w:pPr>
              <w:rPr>
                <w:sz w:val="16"/>
                <w:szCs w:val="16"/>
              </w:rPr>
            </w:pPr>
          </w:p>
          <w:p w:rsidR="00E35DB0" w:rsidRPr="00472019" w:rsidRDefault="00E35DB0" w:rsidP="00C900B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>design, write and debug programs that accomplish specifi</w:t>
            </w:r>
            <w:r>
              <w:rPr>
                <w:b/>
                <w:sz w:val="16"/>
                <w:szCs w:val="16"/>
              </w:rPr>
              <w:t xml:space="preserve">c goals, including controlling </w:t>
            </w:r>
            <w:r w:rsidRPr="00472019">
              <w:rPr>
                <w:b/>
                <w:sz w:val="16"/>
                <w:szCs w:val="16"/>
              </w:rPr>
              <w:t>or simulating physical systems; solve problems by</w:t>
            </w:r>
            <w:r>
              <w:rPr>
                <w:b/>
                <w:sz w:val="16"/>
                <w:szCs w:val="16"/>
              </w:rPr>
              <w:t xml:space="preserve"> decomposing them into smaller </w:t>
            </w:r>
            <w:r w:rsidRPr="00472019">
              <w:rPr>
                <w:b/>
                <w:sz w:val="16"/>
                <w:szCs w:val="16"/>
              </w:rPr>
              <w:t>parts</w:t>
            </w:r>
          </w:p>
          <w:p w:rsidR="00E35DB0" w:rsidRPr="00C900B6" w:rsidRDefault="00E35DB0" w:rsidP="00C900B6">
            <w:pPr>
              <w:rPr>
                <w:b/>
                <w:sz w:val="16"/>
                <w:szCs w:val="16"/>
              </w:rPr>
            </w:pPr>
            <w:r w:rsidRPr="00C900B6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C900B6">
              <w:rPr>
                <w:b/>
                <w:sz w:val="16"/>
                <w:szCs w:val="16"/>
              </w:rPr>
              <w:t xml:space="preserve">use sequence, selection, and repetition in programs; work with variables and various </w:t>
            </w:r>
          </w:p>
          <w:p w:rsidR="00E35DB0" w:rsidRPr="00472019" w:rsidRDefault="00E35DB0" w:rsidP="00C900B6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forms of input and output</w:t>
            </w:r>
          </w:p>
          <w:p w:rsidR="00E35DB0" w:rsidRPr="00841635" w:rsidRDefault="00E35DB0" w:rsidP="00C900B6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logical reasoning to explain how some simple algorithms work and to detect and correct errors in algorithms and programs</w:t>
            </w:r>
          </w:p>
          <w:p w:rsidR="00E35DB0" w:rsidRPr="00841635" w:rsidRDefault="00E35DB0" w:rsidP="00EF40A4">
            <w:pPr>
              <w:rPr>
                <w:b/>
                <w:sz w:val="16"/>
                <w:szCs w:val="16"/>
              </w:rPr>
            </w:pPr>
          </w:p>
          <w:p w:rsidR="00E35DB0" w:rsidRPr="00841635" w:rsidRDefault="00E35DB0" w:rsidP="00EF40A4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E35DB0" w:rsidRPr="001A62A9" w:rsidRDefault="00E35DB0" w:rsidP="001A62A9">
            <w:pPr>
              <w:rPr>
                <w:sz w:val="16"/>
                <w:szCs w:val="16"/>
              </w:rPr>
            </w:pPr>
            <w:r w:rsidRPr="001A62A9">
              <w:rPr>
                <w:sz w:val="16"/>
                <w:szCs w:val="16"/>
              </w:rPr>
              <w:t xml:space="preserve">I can plan algorithms that can be turned into code on a digital device </w:t>
            </w:r>
          </w:p>
          <w:p w:rsidR="00E35DB0" w:rsidRPr="001A62A9" w:rsidRDefault="00E35DB0" w:rsidP="001A62A9">
            <w:pPr>
              <w:spacing w:line="276" w:lineRule="auto"/>
              <w:rPr>
                <w:sz w:val="16"/>
                <w:szCs w:val="16"/>
              </w:rPr>
            </w:pPr>
            <w:r w:rsidRPr="001A62A9">
              <w:rPr>
                <w:sz w:val="16"/>
                <w:szCs w:val="16"/>
              </w:rPr>
              <w:t>I can read my code out loud to help identify bugs</w:t>
            </w:r>
          </w:p>
          <w:p w:rsidR="00E35DB0" w:rsidRPr="001A62A9" w:rsidRDefault="00E35DB0" w:rsidP="001A62A9">
            <w:pPr>
              <w:spacing w:line="276" w:lineRule="auto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I can use when</w:t>
            </w:r>
            <w:r w:rsidRPr="001A62A9">
              <w:rPr>
                <w:sz w:val="16"/>
                <w:szCs w:val="20"/>
              </w:rPr>
              <w:t xml:space="preserve"> to indicate that a condition will follow in my algorithm</w:t>
            </w:r>
          </w:p>
          <w:p w:rsidR="00E35DB0" w:rsidRDefault="00E35DB0" w:rsidP="00EF40A4">
            <w:pPr>
              <w:rPr>
                <w:sz w:val="16"/>
                <w:szCs w:val="16"/>
              </w:rPr>
            </w:pPr>
          </w:p>
          <w:p w:rsidR="00E35DB0" w:rsidRPr="00841635" w:rsidRDefault="00E35DB0" w:rsidP="00EF40A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79" w:type="dxa"/>
            <w:shd w:val="clear" w:color="auto" w:fill="A8D08D" w:themeFill="accent6" w:themeFillTint="99"/>
          </w:tcPr>
          <w:p w:rsidR="00E35DB0" w:rsidRPr="00841635" w:rsidRDefault="00E35DB0" w:rsidP="00EF40A4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Word Processing</w:t>
            </w:r>
          </w:p>
          <w:p w:rsidR="00E35DB0" w:rsidRPr="00841635" w:rsidRDefault="00E35DB0" w:rsidP="00EF40A4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EF40A4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Outcome: create a document for an audience</w:t>
            </w:r>
          </w:p>
          <w:p w:rsidR="00E35DB0" w:rsidRPr="00841635" w:rsidRDefault="00E35DB0" w:rsidP="00EF40A4">
            <w:pPr>
              <w:rPr>
                <w:sz w:val="16"/>
                <w:szCs w:val="16"/>
              </w:rPr>
            </w:pPr>
          </w:p>
          <w:p w:rsidR="00E35DB0" w:rsidRPr="00472019" w:rsidRDefault="00E35DB0" w:rsidP="00EF40A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 xml:space="preserve">select, use and combine a variety of software (including internet services) on a range of </w:t>
            </w:r>
          </w:p>
          <w:p w:rsidR="00E35DB0" w:rsidRPr="00472019" w:rsidRDefault="00E35DB0" w:rsidP="00EF40A4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digital devices to design and create a range of programs, systems and content that </w:t>
            </w:r>
          </w:p>
          <w:p w:rsidR="00E35DB0" w:rsidRPr="00472019" w:rsidRDefault="00E35DB0" w:rsidP="00EF40A4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accomplish given goals, including collecting, analysing, evaluating and presenting data </w:t>
            </w:r>
          </w:p>
          <w:p w:rsidR="00E35DB0" w:rsidRPr="00472019" w:rsidRDefault="00E35DB0" w:rsidP="00EF40A4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and information </w:t>
            </w:r>
          </w:p>
          <w:p w:rsidR="00E35DB0" w:rsidRPr="00472019" w:rsidRDefault="00E35DB0" w:rsidP="00EF40A4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technology safely, respectfully and responsibly;</w:t>
            </w:r>
          </w:p>
          <w:p w:rsidR="00E35DB0" w:rsidRPr="00841635" w:rsidRDefault="00E35DB0" w:rsidP="00EF40A4">
            <w:pPr>
              <w:rPr>
                <w:b/>
                <w:sz w:val="16"/>
                <w:szCs w:val="16"/>
              </w:rPr>
            </w:pPr>
          </w:p>
          <w:p w:rsidR="00E35DB0" w:rsidRPr="00841635" w:rsidRDefault="00E35DB0" w:rsidP="00EF40A4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E35DB0" w:rsidRPr="00C900B6" w:rsidRDefault="00E35DB0" w:rsidP="00EF40A4">
            <w:pPr>
              <w:rPr>
                <w:sz w:val="16"/>
                <w:szCs w:val="16"/>
              </w:rPr>
            </w:pPr>
            <w:r w:rsidRPr="00C900B6">
              <w:rPr>
                <w:sz w:val="16"/>
                <w:szCs w:val="16"/>
              </w:rPr>
              <w:t xml:space="preserve">I can use index fingers on keyboard home keys (f/j), use left fingers for a/s/ d/f/g, and use right fingers for h/j/k/l </w:t>
            </w:r>
          </w:p>
          <w:p w:rsidR="00E35DB0" w:rsidRPr="00C900B6" w:rsidRDefault="00E35DB0" w:rsidP="00EF40A4">
            <w:pPr>
              <w:rPr>
                <w:sz w:val="16"/>
                <w:szCs w:val="16"/>
              </w:rPr>
            </w:pPr>
            <w:r w:rsidRPr="00C900B6">
              <w:rPr>
                <w:sz w:val="16"/>
                <w:szCs w:val="16"/>
              </w:rPr>
              <w:t xml:space="preserve">I can edit the style and effect of my text and images to make my document more engaging and eye-catching. For example, borders and shadows. </w:t>
            </w:r>
          </w:p>
          <w:p w:rsidR="00E35DB0" w:rsidRPr="00841635" w:rsidRDefault="00E35DB0" w:rsidP="00EF40A4">
            <w:pPr>
              <w:rPr>
                <w:rFonts w:cstheme="minorHAnsi"/>
                <w:sz w:val="16"/>
                <w:szCs w:val="16"/>
              </w:rPr>
            </w:pPr>
            <w:r w:rsidRPr="00C900B6">
              <w:rPr>
                <w:sz w:val="16"/>
                <w:szCs w:val="16"/>
              </w:rPr>
              <w:t>I can use cut, copy and paste to quickly duplicate and organise text.</w:t>
            </w:r>
          </w:p>
        </w:tc>
      </w:tr>
      <w:tr w:rsidR="00EF40A4" w:rsidTr="004E3612">
        <w:tc>
          <w:tcPr>
            <w:tcW w:w="329" w:type="dxa"/>
          </w:tcPr>
          <w:p w:rsidR="00EF40A4" w:rsidRDefault="00EF40A4" w:rsidP="00EF40A4"/>
        </w:tc>
        <w:tc>
          <w:tcPr>
            <w:tcW w:w="2369" w:type="dxa"/>
          </w:tcPr>
          <w:p w:rsidR="00EF40A4" w:rsidRDefault="00C900B6" w:rsidP="00C900B6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>Key vocab:</w:t>
            </w:r>
          </w:p>
          <w:p w:rsidR="00C900B6" w:rsidRPr="00C900B6" w:rsidRDefault="00C900B6" w:rsidP="00C900B6">
            <w:pPr>
              <w:rPr>
                <w:sz w:val="20"/>
                <w:szCs w:val="20"/>
              </w:rPr>
            </w:pPr>
          </w:p>
          <w:p w:rsidR="00C900B6" w:rsidRPr="00C900B6" w:rsidRDefault="00C900B6" w:rsidP="00C900B6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706" w:type="dxa"/>
          </w:tcPr>
          <w:p w:rsidR="00EF40A4" w:rsidRPr="00C900B6" w:rsidRDefault="00C900B6" w:rsidP="00C900B6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>Key vocab:</w:t>
            </w:r>
          </w:p>
          <w:p w:rsidR="00C900B6" w:rsidRPr="00010DE5" w:rsidRDefault="00010DE5" w:rsidP="00C900B6">
            <w:pPr>
              <w:rPr>
                <w:sz w:val="20"/>
                <w:szCs w:val="20"/>
              </w:rPr>
            </w:pPr>
            <w:r w:rsidRPr="00010DE5">
              <w:rPr>
                <w:sz w:val="20"/>
                <w:szCs w:val="20"/>
              </w:rPr>
              <w:t>algorithm, decomposition, sequence, input, output, selection, simple program, debug</w:t>
            </w:r>
            <w:r w:rsidR="004E3612">
              <w:rPr>
                <w:sz w:val="20"/>
                <w:szCs w:val="20"/>
              </w:rPr>
              <w:t>, repetition</w:t>
            </w:r>
          </w:p>
        </w:tc>
        <w:tc>
          <w:tcPr>
            <w:tcW w:w="2370" w:type="dxa"/>
          </w:tcPr>
          <w:p w:rsidR="00EF40A4" w:rsidRDefault="00C900B6" w:rsidP="00C900B6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>Key vocab:</w:t>
            </w:r>
          </w:p>
          <w:p w:rsidR="00010DE5" w:rsidRPr="00010DE5" w:rsidRDefault="00010DE5" w:rsidP="00C900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data, database, collect, classify, file, present, outcome, results</w:t>
            </w:r>
          </w:p>
        </w:tc>
        <w:tc>
          <w:tcPr>
            <w:tcW w:w="2542" w:type="dxa"/>
          </w:tcPr>
          <w:p w:rsidR="00EF40A4" w:rsidRDefault="00C900B6" w:rsidP="00C900B6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>Key vocab:</w:t>
            </w:r>
          </w:p>
          <w:p w:rsidR="00010DE5" w:rsidRPr="00010DE5" w:rsidRDefault="00010DE5" w:rsidP="00C900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presentation, hyperlink, transition, audio, video, </w:t>
            </w:r>
          </w:p>
        </w:tc>
        <w:tc>
          <w:tcPr>
            <w:tcW w:w="2793" w:type="dxa"/>
          </w:tcPr>
          <w:p w:rsidR="00EF40A4" w:rsidRDefault="00C900B6" w:rsidP="00C900B6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>Key vocab:</w:t>
            </w:r>
          </w:p>
          <w:p w:rsidR="00C900B6" w:rsidRPr="00C900B6" w:rsidRDefault="00C900B6" w:rsidP="00C900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algorithm, decomposition, sequence, input, selections, simple program, abbreviations, accuracy</w:t>
            </w:r>
            <w:r w:rsidR="004E3612">
              <w:rPr>
                <w:sz w:val="20"/>
                <w:szCs w:val="20"/>
              </w:rPr>
              <w:t>, repetition</w:t>
            </w:r>
          </w:p>
        </w:tc>
        <w:tc>
          <w:tcPr>
            <w:tcW w:w="2279" w:type="dxa"/>
          </w:tcPr>
          <w:p w:rsidR="00EF40A4" w:rsidRPr="00C900B6" w:rsidRDefault="00C900B6" w:rsidP="00C900B6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 xml:space="preserve">Key vocab: </w:t>
            </w:r>
          </w:p>
        </w:tc>
      </w:tr>
      <w:tr w:rsidR="00EF40A4" w:rsidTr="004E3612">
        <w:tc>
          <w:tcPr>
            <w:tcW w:w="329" w:type="dxa"/>
          </w:tcPr>
          <w:p w:rsidR="00EF40A4" w:rsidRDefault="00EF40A4" w:rsidP="00EF40A4"/>
        </w:tc>
        <w:tc>
          <w:tcPr>
            <w:tcW w:w="15059" w:type="dxa"/>
            <w:gridSpan w:val="6"/>
          </w:tcPr>
          <w:p w:rsidR="00EF40A4" w:rsidRPr="000B510C" w:rsidRDefault="00EF40A4" w:rsidP="00EF40A4">
            <w:pPr>
              <w:rPr>
                <w:b/>
                <w:u w:val="single"/>
              </w:rPr>
            </w:pPr>
            <w:r w:rsidRPr="000B510C">
              <w:rPr>
                <w:b/>
                <w:u w:val="single"/>
              </w:rPr>
              <w:t>Key digital literacy ski</w:t>
            </w:r>
            <w:r>
              <w:rPr>
                <w:b/>
                <w:u w:val="single"/>
              </w:rPr>
              <w:t>l</w:t>
            </w:r>
            <w:r w:rsidR="00C900B6">
              <w:rPr>
                <w:b/>
                <w:u w:val="single"/>
              </w:rPr>
              <w:t>ls to be developed across Year 3</w:t>
            </w:r>
            <w:r w:rsidRPr="000B510C">
              <w:rPr>
                <w:b/>
                <w:u w:val="single"/>
              </w:rPr>
              <w:t>:</w:t>
            </w:r>
          </w:p>
          <w:p w:rsidR="00EF40A4" w:rsidRDefault="00EF40A4" w:rsidP="00EF40A4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</w:tc>
      </w:tr>
    </w:tbl>
    <w:p w:rsidR="004E3612" w:rsidRDefault="004E3612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9"/>
        <w:gridCol w:w="2369"/>
        <w:gridCol w:w="2706"/>
        <w:gridCol w:w="2370"/>
        <w:gridCol w:w="2542"/>
        <w:gridCol w:w="2793"/>
        <w:gridCol w:w="2279"/>
      </w:tblGrid>
      <w:tr w:rsidR="00925435" w:rsidTr="00E35DB0">
        <w:tc>
          <w:tcPr>
            <w:tcW w:w="329" w:type="dxa"/>
            <w:vMerge w:val="restart"/>
          </w:tcPr>
          <w:p w:rsidR="00925435" w:rsidRDefault="00925435" w:rsidP="00925435">
            <w:r>
              <w:lastRenderedPageBreak/>
              <w:t>4</w:t>
            </w:r>
          </w:p>
        </w:tc>
        <w:tc>
          <w:tcPr>
            <w:tcW w:w="2369" w:type="dxa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25435" w:rsidRPr="00951E5F" w:rsidRDefault="00925435" w:rsidP="00925435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Self-image and identity</w:t>
            </w:r>
          </w:p>
          <w:p w:rsidR="00925435" w:rsidRPr="00951E5F" w:rsidRDefault="00925435" w:rsidP="00925435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 xml:space="preserve">Online Reputation </w:t>
            </w:r>
          </w:p>
        </w:tc>
        <w:tc>
          <w:tcPr>
            <w:tcW w:w="2706" w:type="dxa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25435" w:rsidRPr="00223610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>Health, well-being and lifestyle</w:t>
            </w:r>
          </w:p>
          <w:p w:rsidR="00925435" w:rsidRPr="00223610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370" w:type="dxa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25435" w:rsidRPr="00223610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951E5F">
              <w:rPr>
                <w:sz w:val="16"/>
                <w:szCs w:val="16"/>
              </w:rPr>
              <w:t>Online Bullying</w:t>
            </w:r>
          </w:p>
        </w:tc>
        <w:tc>
          <w:tcPr>
            <w:tcW w:w="2542" w:type="dxa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sz w:val="16"/>
                <w:szCs w:val="16"/>
              </w:rPr>
            </w:pPr>
          </w:p>
          <w:p w:rsidR="00925435" w:rsidRPr="00951E5F" w:rsidRDefault="00925435" w:rsidP="00925435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Copyright and Ownership</w:t>
            </w:r>
          </w:p>
          <w:p w:rsidR="00925435" w:rsidRPr="00951E5F" w:rsidRDefault="00925435" w:rsidP="00925435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Privacy and Security</w:t>
            </w:r>
          </w:p>
        </w:tc>
        <w:tc>
          <w:tcPr>
            <w:tcW w:w="2793" w:type="dxa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25435" w:rsidRPr="00951E5F" w:rsidRDefault="00925435" w:rsidP="00925435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Managing online info</w:t>
            </w:r>
          </w:p>
        </w:tc>
        <w:tc>
          <w:tcPr>
            <w:tcW w:w="2279" w:type="dxa"/>
            <w:shd w:val="clear" w:color="auto" w:fill="FFE599" w:themeFill="accent4" w:themeFillTint="66"/>
          </w:tcPr>
          <w:p w:rsidR="00925435" w:rsidRPr="00951E5F" w:rsidRDefault="00925435" w:rsidP="00925435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25435" w:rsidRDefault="00925435" w:rsidP="00925435">
            <w:pPr>
              <w:rPr>
                <w:b/>
                <w:sz w:val="16"/>
                <w:szCs w:val="16"/>
                <w:u w:val="single"/>
              </w:rPr>
            </w:pPr>
          </w:p>
          <w:p w:rsidR="00925435" w:rsidRPr="00223610" w:rsidRDefault="00925435" w:rsidP="00925435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951E5F">
              <w:rPr>
                <w:sz w:val="16"/>
                <w:szCs w:val="16"/>
              </w:rPr>
              <w:t>Online relationships</w:t>
            </w:r>
          </w:p>
        </w:tc>
      </w:tr>
      <w:tr w:rsidR="00E35DB0" w:rsidTr="009E770B">
        <w:tc>
          <w:tcPr>
            <w:tcW w:w="329" w:type="dxa"/>
            <w:vMerge/>
          </w:tcPr>
          <w:p w:rsidR="00E35DB0" w:rsidRDefault="00E35DB0" w:rsidP="004E3612"/>
        </w:tc>
        <w:tc>
          <w:tcPr>
            <w:tcW w:w="2369" w:type="dxa"/>
            <w:shd w:val="clear" w:color="auto" w:fill="A8D08D" w:themeFill="accent6" w:themeFillTint="99"/>
          </w:tcPr>
          <w:p w:rsidR="00E35DB0" w:rsidRPr="00841635" w:rsidRDefault="00E35DB0" w:rsidP="004E3612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Video Creation</w:t>
            </w:r>
          </w:p>
          <w:p w:rsidR="00E35DB0" w:rsidRPr="00841635" w:rsidRDefault="00E35DB0" w:rsidP="004E3612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4E3612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 xml:space="preserve">Outcome: </w:t>
            </w:r>
          </w:p>
          <w:p w:rsidR="00E35DB0" w:rsidRPr="00841635" w:rsidRDefault="00E35DB0" w:rsidP="004E3612">
            <w:pPr>
              <w:rPr>
                <w:sz w:val="16"/>
                <w:szCs w:val="16"/>
              </w:rPr>
            </w:pPr>
          </w:p>
          <w:p w:rsidR="00E35DB0" w:rsidRPr="00472019" w:rsidRDefault="00E35DB0" w:rsidP="004E3612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 xml:space="preserve">select, use and combine a variety of software (including internet services) on a range of </w:t>
            </w:r>
          </w:p>
          <w:p w:rsidR="00E35DB0" w:rsidRPr="00472019" w:rsidRDefault="00E35DB0" w:rsidP="004E3612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digital devices to design and create a range of programs, systems and content that </w:t>
            </w:r>
          </w:p>
          <w:p w:rsidR="00E35DB0" w:rsidRPr="00472019" w:rsidRDefault="00E35DB0" w:rsidP="004E3612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accomplish given goals, including collecting, analysing, evaluating and presenting data </w:t>
            </w:r>
          </w:p>
          <w:p w:rsidR="00E35DB0" w:rsidRPr="00472019" w:rsidRDefault="00E35DB0" w:rsidP="004E3612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and information </w:t>
            </w:r>
          </w:p>
          <w:p w:rsidR="00E35DB0" w:rsidRPr="00472019" w:rsidRDefault="00E35DB0" w:rsidP="004E3612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technology safely, respectfully and responsibly;</w:t>
            </w:r>
          </w:p>
          <w:p w:rsidR="00E35DB0" w:rsidRPr="00841635" w:rsidRDefault="00E35DB0" w:rsidP="004E3612">
            <w:pPr>
              <w:rPr>
                <w:b/>
                <w:sz w:val="16"/>
                <w:szCs w:val="16"/>
              </w:rPr>
            </w:pPr>
          </w:p>
          <w:p w:rsidR="00E35DB0" w:rsidRPr="00841635" w:rsidRDefault="00E35DB0" w:rsidP="004E3612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E35DB0" w:rsidRPr="001D002F" w:rsidRDefault="00E35DB0" w:rsidP="004E3612">
            <w:pPr>
              <w:rPr>
                <w:sz w:val="16"/>
                <w:szCs w:val="16"/>
              </w:rPr>
            </w:pPr>
            <w:r w:rsidRPr="001D002F">
              <w:rPr>
                <w:sz w:val="16"/>
                <w:szCs w:val="16"/>
              </w:rPr>
              <w:t xml:space="preserve">I can sequence clips of mixed media in a timeline and record a voiceover </w:t>
            </w:r>
          </w:p>
          <w:p w:rsidR="00E35DB0" w:rsidRPr="001D002F" w:rsidRDefault="00E35DB0" w:rsidP="004E3612">
            <w:pPr>
              <w:rPr>
                <w:sz w:val="16"/>
                <w:szCs w:val="16"/>
              </w:rPr>
            </w:pPr>
            <w:r w:rsidRPr="001D002F">
              <w:rPr>
                <w:sz w:val="16"/>
                <w:szCs w:val="16"/>
              </w:rPr>
              <w:t>I can trim and cut film clips and add titles and transitions</w:t>
            </w:r>
          </w:p>
          <w:p w:rsidR="00E35DB0" w:rsidRPr="001D002F" w:rsidRDefault="00E35DB0" w:rsidP="004E3612">
            <w:pPr>
              <w:rPr>
                <w:sz w:val="16"/>
                <w:szCs w:val="16"/>
              </w:rPr>
            </w:pPr>
            <w:r w:rsidRPr="001D002F">
              <w:rPr>
                <w:sz w:val="16"/>
                <w:szCs w:val="16"/>
              </w:rPr>
              <w:t xml:space="preserve">I can add music and sound effects to my films </w:t>
            </w:r>
          </w:p>
          <w:p w:rsidR="00E35DB0" w:rsidRPr="001D002F" w:rsidRDefault="00E35DB0" w:rsidP="004E3612">
            <w:pPr>
              <w:rPr>
                <w:sz w:val="16"/>
                <w:szCs w:val="16"/>
              </w:rPr>
            </w:pPr>
            <w:r w:rsidRPr="001D002F">
              <w:rPr>
                <w:sz w:val="16"/>
                <w:szCs w:val="16"/>
              </w:rPr>
              <w:t xml:space="preserve">I can add animated titles and transitions </w:t>
            </w:r>
          </w:p>
          <w:p w:rsidR="00E35DB0" w:rsidRPr="001D002F" w:rsidRDefault="00E35DB0" w:rsidP="004E3612">
            <w:pPr>
              <w:rPr>
                <w:sz w:val="16"/>
                <w:szCs w:val="16"/>
              </w:rPr>
            </w:pPr>
            <w:r w:rsidRPr="001D002F">
              <w:rPr>
                <w:sz w:val="16"/>
                <w:szCs w:val="16"/>
              </w:rPr>
              <w:t>I can add simple subtitles to a video clip.</w:t>
            </w:r>
          </w:p>
          <w:p w:rsidR="00E35DB0" w:rsidRPr="00841635" w:rsidRDefault="00E35DB0" w:rsidP="004E3612">
            <w:pPr>
              <w:rPr>
                <w:rFonts w:cstheme="minorHAnsi"/>
                <w:sz w:val="16"/>
                <w:szCs w:val="16"/>
              </w:rPr>
            </w:pPr>
            <w:r w:rsidRPr="001D002F">
              <w:rPr>
                <w:sz w:val="16"/>
                <w:szCs w:val="16"/>
              </w:rPr>
              <w:t>I can use confidently use green screen adding animated backgrounds.</w:t>
            </w:r>
          </w:p>
        </w:tc>
        <w:tc>
          <w:tcPr>
            <w:tcW w:w="2706" w:type="dxa"/>
            <w:shd w:val="clear" w:color="auto" w:fill="A8D08D" w:themeFill="accent6" w:themeFillTint="99"/>
          </w:tcPr>
          <w:p w:rsidR="00E35DB0" w:rsidRPr="00841635" w:rsidRDefault="00E35DB0" w:rsidP="004E3612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AR+VR       Sound</w:t>
            </w:r>
          </w:p>
          <w:p w:rsidR="00E35DB0" w:rsidRPr="00841635" w:rsidRDefault="00E35DB0" w:rsidP="004E3612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4E3612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Outcome: To create a AR about crime and punishment</w:t>
            </w:r>
          </w:p>
          <w:p w:rsidR="00E35DB0" w:rsidRPr="00841635" w:rsidRDefault="00E35DB0" w:rsidP="004E3612">
            <w:pPr>
              <w:rPr>
                <w:sz w:val="16"/>
                <w:szCs w:val="16"/>
              </w:rPr>
            </w:pPr>
          </w:p>
          <w:p w:rsidR="00E35DB0" w:rsidRPr="00472019" w:rsidRDefault="00E35DB0" w:rsidP="004E3612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 xml:space="preserve">select, use and combine a variety of software (including internet services) on a range of </w:t>
            </w:r>
          </w:p>
          <w:p w:rsidR="00E35DB0" w:rsidRPr="00472019" w:rsidRDefault="00E35DB0" w:rsidP="004E3612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digital devices to design and create a range of programs, systems and content that </w:t>
            </w:r>
          </w:p>
          <w:p w:rsidR="00E35DB0" w:rsidRPr="00472019" w:rsidRDefault="00E35DB0" w:rsidP="004E3612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accomplish given goals, including collecting, analysing, evaluating and presenting data </w:t>
            </w:r>
          </w:p>
          <w:p w:rsidR="00E35DB0" w:rsidRPr="00472019" w:rsidRDefault="00E35DB0" w:rsidP="004E3612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and information </w:t>
            </w:r>
          </w:p>
          <w:p w:rsidR="00E35DB0" w:rsidRPr="00472019" w:rsidRDefault="00E35DB0" w:rsidP="004E3612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technology safely, respectfully and responsibly;</w:t>
            </w:r>
          </w:p>
          <w:p w:rsidR="00E35DB0" w:rsidRPr="00841635" w:rsidRDefault="00E35DB0" w:rsidP="004E3612">
            <w:pPr>
              <w:rPr>
                <w:b/>
                <w:sz w:val="16"/>
                <w:szCs w:val="16"/>
              </w:rPr>
            </w:pPr>
          </w:p>
          <w:p w:rsidR="00E35DB0" w:rsidRPr="00841635" w:rsidRDefault="00E35DB0" w:rsidP="004E3612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E35DB0" w:rsidRPr="001D002F" w:rsidRDefault="00E35DB0" w:rsidP="004E3612">
            <w:pPr>
              <w:rPr>
                <w:sz w:val="16"/>
                <w:szCs w:val="16"/>
              </w:rPr>
            </w:pPr>
            <w:r w:rsidRPr="001D002F">
              <w:rPr>
                <w:sz w:val="16"/>
                <w:szCs w:val="16"/>
              </w:rPr>
              <w:t>I can create my own digital 360 image and explore it in VR</w:t>
            </w:r>
          </w:p>
          <w:p w:rsidR="00E35DB0" w:rsidRPr="001D002F" w:rsidRDefault="00E35DB0" w:rsidP="004E3612">
            <w:pPr>
              <w:rPr>
                <w:sz w:val="16"/>
                <w:szCs w:val="16"/>
              </w:rPr>
            </w:pPr>
            <w:r w:rsidRPr="001D002F">
              <w:rPr>
                <w:sz w:val="16"/>
                <w:szCs w:val="16"/>
              </w:rPr>
              <w:t>I can create my own images and bring it into my surroundings through AR.</w:t>
            </w:r>
          </w:p>
          <w:p w:rsidR="00E35DB0" w:rsidRPr="001D002F" w:rsidRDefault="00E35DB0" w:rsidP="001D002F">
            <w:pPr>
              <w:rPr>
                <w:sz w:val="16"/>
                <w:szCs w:val="16"/>
              </w:rPr>
            </w:pPr>
            <w:r w:rsidRPr="001D002F">
              <w:rPr>
                <w:sz w:val="16"/>
                <w:szCs w:val="16"/>
              </w:rPr>
              <w:t>I can create my own 360 video.</w:t>
            </w:r>
          </w:p>
          <w:p w:rsidR="00E35DB0" w:rsidRPr="001D002F" w:rsidRDefault="00E35DB0" w:rsidP="001D002F">
            <w:pPr>
              <w:rPr>
                <w:sz w:val="16"/>
                <w:szCs w:val="16"/>
              </w:rPr>
            </w:pPr>
            <w:r w:rsidRPr="001D002F">
              <w:rPr>
                <w:sz w:val="16"/>
                <w:szCs w:val="16"/>
              </w:rPr>
              <w:t xml:space="preserve">I can use the camera to create a 360 image. </w:t>
            </w:r>
          </w:p>
          <w:p w:rsidR="00E35DB0" w:rsidRPr="00841635" w:rsidRDefault="00E35DB0" w:rsidP="001D002F">
            <w:pPr>
              <w:rPr>
                <w:rFonts w:cstheme="minorHAnsi"/>
                <w:sz w:val="16"/>
                <w:szCs w:val="16"/>
              </w:rPr>
            </w:pPr>
            <w:r w:rsidRPr="001D002F">
              <w:rPr>
                <w:sz w:val="16"/>
                <w:szCs w:val="16"/>
              </w:rPr>
              <w:t>I can add multiple objects into my surroundings through AR to explain a concept.</w:t>
            </w:r>
          </w:p>
        </w:tc>
        <w:tc>
          <w:tcPr>
            <w:tcW w:w="2370" w:type="dxa"/>
            <w:shd w:val="clear" w:color="auto" w:fill="FF9999"/>
          </w:tcPr>
          <w:p w:rsidR="00E35DB0" w:rsidRPr="00841635" w:rsidRDefault="00E35DB0" w:rsidP="004E3612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Computer Science</w:t>
            </w:r>
          </w:p>
          <w:p w:rsidR="00E35DB0" w:rsidRPr="00841635" w:rsidRDefault="00E35DB0" w:rsidP="004E3612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4E3612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 xml:space="preserve">Outcome: </w:t>
            </w:r>
            <w:r>
              <w:rPr>
                <w:color w:val="0070C0"/>
                <w:sz w:val="16"/>
                <w:szCs w:val="16"/>
              </w:rPr>
              <w:t>create a game with a count-controlled loop</w:t>
            </w:r>
          </w:p>
          <w:p w:rsidR="00E35DB0" w:rsidRPr="00841635" w:rsidRDefault="00E35DB0" w:rsidP="004E3612">
            <w:pPr>
              <w:rPr>
                <w:sz w:val="16"/>
                <w:szCs w:val="16"/>
              </w:rPr>
            </w:pPr>
          </w:p>
          <w:p w:rsidR="00E35DB0" w:rsidRPr="00472019" w:rsidRDefault="00E35DB0" w:rsidP="001D002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>design, write and debug programs that accomplish specifi</w:t>
            </w:r>
            <w:r>
              <w:rPr>
                <w:b/>
                <w:sz w:val="16"/>
                <w:szCs w:val="16"/>
              </w:rPr>
              <w:t xml:space="preserve">c goals, including controlling </w:t>
            </w:r>
            <w:r w:rsidRPr="00472019">
              <w:rPr>
                <w:b/>
                <w:sz w:val="16"/>
                <w:szCs w:val="16"/>
              </w:rPr>
              <w:t>or simulating physical systems; solve problems by</w:t>
            </w:r>
            <w:r>
              <w:rPr>
                <w:b/>
                <w:sz w:val="16"/>
                <w:szCs w:val="16"/>
              </w:rPr>
              <w:t xml:space="preserve"> decomposing them into smaller </w:t>
            </w:r>
            <w:r w:rsidRPr="00472019">
              <w:rPr>
                <w:b/>
                <w:sz w:val="16"/>
                <w:szCs w:val="16"/>
              </w:rPr>
              <w:t>parts</w:t>
            </w:r>
          </w:p>
          <w:p w:rsidR="00E35DB0" w:rsidRPr="00C900B6" w:rsidRDefault="00E35DB0" w:rsidP="001D002F">
            <w:pPr>
              <w:rPr>
                <w:b/>
                <w:sz w:val="16"/>
                <w:szCs w:val="16"/>
              </w:rPr>
            </w:pPr>
            <w:r w:rsidRPr="00C900B6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C900B6">
              <w:rPr>
                <w:b/>
                <w:sz w:val="16"/>
                <w:szCs w:val="16"/>
              </w:rPr>
              <w:t xml:space="preserve">use sequence, selection, and repetition in programs; work with variables and various </w:t>
            </w:r>
          </w:p>
          <w:p w:rsidR="00E35DB0" w:rsidRPr="00472019" w:rsidRDefault="00E35DB0" w:rsidP="001D002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forms of input and output</w:t>
            </w:r>
          </w:p>
          <w:p w:rsidR="00E35DB0" w:rsidRPr="00841635" w:rsidRDefault="00E35DB0" w:rsidP="001D002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logical reasoning to explain how some simple algorithms work and to detect and correct errors in algorithms and programs</w:t>
            </w:r>
          </w:p>
          <w:p w:rsidR="00E35DB0" w:rsidRPr="00841635" w:rsidRDefault="00E35DB0" w:rsidP="004E3612">
            <w:pPr>
              <w:rPr>
                <w:b/>
                <w:sz w:val="16"/>
                <w:szCs w:val="16"/>
              </w:rPr>
            </w:pPr>
          </w:p>
          <w:p w:rsidR="00E35DB0" w:rsidRDefault="00E35DB0" w:rsidP="004E3612">
            <w:pPr>
              <w:widowControl w:val="0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E35DB0" w:rsidRPr="00944E28" w:rsidRDefault="00E35DB0" w:rsidP="00944E28">
            <w:pPr>
              <w:rPr>
                <w:sz w:val="16"/>
                <w:szCs w:val="16"/>
              </w:rPr>
            </w:pPr>
            <w:r w:rsidRPr="00944E28">
              <w:rPr>
                <w:sz w:val="16"/>
                <w:szCs w:val="16"/>
              </w:rPr>
              <w:t>I know that an algorithm is a set of precise instructions that can be understood by another human</w:t>
            </w:r>
          </w:p>
          <w:p w:rsidR="00E35DB0" w:rsidRPr="00944E28" w:rsidRDefault="00E35DB0" w:rsidP="001A62A9">
            <w:pPr>
              <w:rPr>
                <w:sz w:val="16"/>
                <w:szCs w:val="16"/>
              </w:rPr>
            </w:pPr>
            <w:r w:rsidRPr="00944E28">
              <w:rPr>
                <w:sz w:val="16"/>
                <w:szCs w:val="16"/>
              </w:rPr>
              <w:t>I know a loop is a sequence of instructions that are repeated</w:t>
            </w:r>
          </w:p>
          <w:p w:rsidR="00E35DB0" w:rsidRPr="001A62A9" w:rsidRDefault="00E35DB0" w:rsidP="001A62A9">
            <w:pPr>
              <w:rPr>
                <w:sz w:val="16"/>
                <w:szCs w:val="16"/>
              </w:rPr>
            </w:pPr>
            <w:r w:rsidRPr="001A62A9">
              <w:rPr>
                <w:sz w:val="16"/>
                <w:szCs w:val="16"/>
              </w:rPr>
              <w:t xml:space="preserve">I can use a count-controlled-loop where I want </w:t>
            </w:r>
            <w:proofErr w:type="gramStart"/>
            <w:r w:rsidRPr="001A62A9">
              <w:rPr>
                <w:sz w:val="16"/>
                <w:szCs w:val="16"/>
              </w:rPr>
              <w:t>an</w:t>
            </w:r>
            <w:proofErr w:type="gramEnd"/>
            <w:r w:rsidRPr="001A62A9">
              <w:rPr>
                <w:sz w:val="16"/>
                <w:szCs w:val="16"/>
              </w:rPr>
              <w:t xml:space="preserve"> sequence of actions to take place for a specific amount of time or over a specific distance</w:t>
            </w:r>
          </w:p>
          <w:p w:rsidR="00E35DB0" w:rsidRPr="001A62A9" w:rsidRDefault="00E35DB0" w:rsidP="001A62A9">
            <w:pPr>
              <w:spacing w:before="240" w:line="276" w:lineRule="auto"/>
              <w:rPr>
                <w:color w:val="ED7D31"/>
                <w:sz w:val="20"/>
                <w:szCs w:val="20"/>
              </w:rPr>
            </w:pPr>
          </w:p>
          <w:p w:rsidR="00E35DB0" w:rsidRPr="00841635" w:rsidRDefault="00E35DB0" w:rsidP="004E361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2" w:type="dxa"/>
            <w:shd w:val="clear" w:color="auto" w:fill="A8D08D" w:themeFill="accent6" w:themeFillTint="99"/>
          </w:tcPr>
          <w:p w:rsidR="00E35DB0" w:rsidRPr="00841635" w:rsidRDefault="00E35DB0" w:rsidP="004E3612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Word Processing</w:t>
            </w:r>
          </w:p>
          <w:p w:rsidR="00E35DB0" w:rsidRPr="00841635" w:rsidRDefault="00E35DB0" w:rsidP="004E3612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4E3612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 xml:space="preserve">Outcome: </w:t>
            </w:r>
            <w:r>
              <w:rPr>
                <w:color w:val="0070C0"/>
                <w:sz w:val="16"/>
                <w:szCs w:val="16"/>
              </w:rPr>
              <w:t>Create an e-book about the Egyptians</w:t>
            </w:r>
          </w:p>
          <w:p w:rsidR="00E35DB0" w:rsidRPr="00841635" w:rsidRDefault="00E35DB0" w:rsidP="004E3612">
            <w:pPr>
              <w:rPr>
                <w:sz w:val="16"/>
                <w:szCs w:val="16"/>
              </w:rPr>
            </w:pPr>
          </w:p>
          <w:p w:rsidR="00E35DB0" w:rsidRPr="00472019" w:rsidRDefault="00E35DB0" w:rsidP="004E3612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 xml:space="preserve">select, use and combine a variety of software (including internet services) on a range of </w:t>
            </w:r>
          </w:p>
          <w:p w:rsidR="00E35DB0" w:rsidRPr="00472019" w:rsidRDefault="00E35DB0" w:rsidP="004E3612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digital devices to design and create a range of programs, systems and content that </w:t>
            </w:r>
          </w:p>
          <w:p w:rsidR="00E35DB0" w:rsidRPr="00472019" w:rsidRDefault="00E35DB0" w:rsidP="004E3612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accomplish given goals, including collecting, analysing, evaluating and presenting data </w:t>
            </w:r>
          </w:p>
          <w:p w:rsidR="00E35DB0" w:rsidRPr="00472019" w:rsidRDefault="00E35DB0" w:rsidP="004E3612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and information </w:t>
            </w:r>
          </w:p>
          <w:p w:rsidR="00E35DB0" w:rsidRPr="00472019" w:rsidRDefault="00E35DB0" w:rsidP="004E3612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technology safely, respectfully and responsibly;</w:t>
            </w:r>
          </w:p>
          <w:p w:rsidR="00E35DB0" w:rsidRPr="00841635" w:rsidRDefault="00E35DB0" w:rsidP="004E3612">
            <w:pPr>
              <w:rPr>
                <w:b/>
                <w:sz w:val="16"/>
                <w:szCs w:val="16"/>
              </w:rPr>
            </w:pPr>
          </w:p>
          <w:p w:rsidR="00E35DB0" w:rsidRPr="00841635" w:rsidRDefault="00E35DB0" w:rsidP="004E3612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E35DB0" w:rsidRPr="001D002F" w:rsidRDefault="00E35DB0" w:rsidP="004E3612">
            <w:pPr>
              <w:rPr>
                <w:sz w:val="16"/>
                <w:szCs w:val="16"/>
              </w:rPr>
            </w:pPr>
            <w:r w:rsidRPr="001D002F">
              <w:rPr>
                <w:sz w:val="16"/>
                <w:szCs w:val="16"/>
              </w:rPr>
              <w:t>I can combine digital images from different sources, objects, and</w:t>
            </w:r>
            <w:r>
              <w:rPr>
                <w:sz w:val="16"/>
                <w:szCs w:val="16"/>
              </w:rPr>
              <w:t xml:space="preserve"> text to make a final piece of</w:t>
            </w:r>
            <w:r w:rsidRPr="001D002F">
              <w:rPr>
                <w:sz w:val="16"/>
                <w:szCs w:val="16"/>
              </w:rPr>
              <w:t xml:space="preserve"> a variety of tasks: posters, documents, eBooks, scripts, leaflets.</w:t>
            </w:r>
          </w:p>
          <w:p w:rsidR="00E35DB0" w:rsidRPr="001D002F" w:rsidRDefault="00E35DB0" w:rsidP="004E3612">
            <w:pPr>
              <w:rPr>
                <w:sz w:val="16"/>
                <w:szCs w:val="16"/>
              </w:rPr>
            </w:pPr>
            <w:r w:rsidRPr="001D002F">
              <w:rPr>
                <w:sz w:val="16"/>
                <w:szCs w:val="16"/>
              </w:rPr>
              <w:t xml:space="preserve">Confidently and regularly use text shortcuts such as cut, copy and paste and delete to organise text </w:t>
            </w:r>
          </w:p>
          <w:p w:rsidR="00E35DB0" w:rsidRPr="001D002F" w:rsidRDefault="00E35DB0" w:rsidP="004E3612">
            <w:pPr>
              <w:rPr>
                <w:sz w:val="16"/>
                <w:szCs w:val="16"/>
              </w:rPr>
            </w:pPr>
            <w:r w:rsidRPr="001D002F">
              <w:rPr>
                <w:sz w:val="16"/>
                <w:szCs w:val="16"/>
              </w:rPr>
              <w:t>Use font sizes appropriately for audience and purpose.</w:t>
            </w:r>
          </w:p>
          <w:p w:rsidR="00E35DB0" w:rsidRPr="00841635" w:rsidRDefault="00E35DB0" w:rsidP="004E3612">
            <w:pPr>
              <w:rPr>
                <w:rFonts w:cstheme="minorHAnsi"/>
                <w:sz w:val="16"/>
                <w:szCs w:val="16"/>
              </w:rPr>
            </w:pPr>
            <w:r w:rsidRPr="001D002F">
              <w:rPr>
                <w:sz w:val="16"/>
                <w:szCs w:val="16"/>
              </w:rPr>
              <w:t>Use spell check and thesaurus including through Siri and other AI technology</w:t>
            </w:r>
          </w:p>
        </w:tc>
        <w:tc>
          <w:tcPr>
            <w:tcW w:w="2793" w:type="dxa"/>
            <w:shd w:val="clear" w:color="auto" w:fill="A8D08D" w:themeFill="accent6" w:themeFillTint="99"/>
          </w:tcPr>
          <w:p w:rsidR="00E35DB0" w:rsidRPr="00841635" w:rsidRDefault="00E35DB0" w:rsidP="004E3612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Animation</w:t>
            </w:r>
          </w:p>
          <w:p w:rsidR="00E35DB0" w:rsidRPr="00841635" w:rsidRDefault="00E35DB0" w:rsidP="004E3612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4E3612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>Outcome: create</w:t>
            </w:r>
            <w:r>
              <w:rPr>
                <w:color w:val="0070C0"/>
                <w:sz w:val="16"/>
                <w:szCs w:val="16"/>
              </w:rPr>
              <w:t xml:space="preserve"> an animated museum about the Egyptians</w:t>
            </w:r>
          </w:p>
          <w:p w:rsidR="00E35DB0" w:rsidRPr="00841635" w:rsidRDefault="00E35DB0" w:rsidP="004E3612">
            <w:pPr>
              <w:rPr>
                <w:sz w:val="16"/>
                <w:szCs w:val="16"/>
              </w:rPr>
            </w:pPr>
          </w:p>
          <w:p w:rsidR="00E35DB0" w:rsidRPr="00472019" w:rsidRDefault="00E35DB0" w:rsidP="004E3612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 xml:space="preserve">select, use and combine a variety of software (including internet services) on a range of </w:t>
            </w:r>
          </w:p>
          <w:p w:rsidR="00E35DB0" w:rsidRPr="00472019" w:rsidRDefault="00E35DB0" w:rsidP="004E3612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digital devices to design and create a range of programs, systems and content that </w:t>
            </w:r>
          </w:p>
          <w:p w:rsidR="00E35DB0" w:rsidRPr="00472019" w:rsidRDefault="00E35DB0" w:rsidP="004E3612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accomplish given goals, including collecting, analysing, evaluating and presenting data </w:t>
            </w:r>
          </w:p>
          <w:p w:rsidR="00E35DB0" w:rsidRPr="00472019" w:rsidRDefault="00E35DB0" w:rsidP="004E3612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and information </w:t>
            </w:r>
          </w:p>
          <w:p w:rsidR="00E35DB0" w:rsidRPr="00472019" w:rsidRDefault="00E35DB0" w:rsidP="004E3612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technology safely, respectfully and responsibly;</w:t>
            </w:r>
          </w:p>
          <w:p w:rsidR="00E35DB0" w:rsidRPr="00841635" w:rsidRDefault="00E35DB0" w:rsidP="004E3612">
            <w:pPr>
              <w:rPr>
                <w:b/>
                <w:sz w:val="16"/>
                <w:szCs w:val="16"/>
              </w:rPr>
            </w:pPr>
          </w:p>
          <w:p w:rsidR="00E35DB0" w:rsidRPr="00841635" w:rsidRDefault="00E35DB0" w:rsidP="004E3612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E35DB0" w:rsidRPr="001F7FC4" w:rsidRDefault="00E35DB0" w:rsidP="004E3612">
            <w:pPr>
              <w:rPr>
                <w:sz w:val="16"/>
                <w:szCs w:val="16"/>
              </w:rPr>
            </w:pPr>
            <w:r w:rsidRPr="001F7FC4">
              <w:rPr>
                <w:sz w:val="16"/>
                <w:szCs w:val="16"/>
              </w:rPr>
              <w:t xml:space="preserve">I can create animations of faces to speak in role with more life-like realistic outcomes. </w:t>
            </w:r>
          </w:p>
          <w:p w:rsidR="00E35DB0" w:rsidRPr="001F7FC4" w:rsidRDefault="00E35DB0" w:rsidP="004E3612">
            <w:pPr>
              <w:rPr>
                <w:sz w:val="16"/>
                <w:szCs w:val="16"/>
              </w:rPr>
            </w:pPr>
            <w:r w:rsidRPr="001F7FC4">
              <w:rPr>
                <w:sz w:val="16"/>
                <w:szCs w:val="16"/>
              </w:rPr>
              <w:t xml:space="preserve">I can improve stop motion animation clips with techniques like onion skinning. </w:t>
            </w:r>
          </w:p>
          <w:p w:rsidR="00E35DB0" w:rsidRPr="001F7FC4" w:rsidRDefault="00E35DB0" w:rsidP="004E3612">
            <w:pPr>
              <w:rPr>
                <w:sz w:val="16"/>
                <w:szCs w:val="16"/>
              </w:rPr>
            </w:pPr>
            <w:r w:rsidRPr="001F7FC4">
              <w:rPr>
                <w:sz w:val="16"/>
                <w:szCs w:val="16"/>
              </w:rPr>
              <w:t>I can use animation tools in presenting software to create simple animations</w:t>
            </w:r>
          </w:p>
          <w:p w:rsidR="00E35DB0" w:rsidRPr="001F7FC4" w:rsidRDefault="00E35DB0" w:rsidP="004E3612">
            <w:pPr>
              <w:rPr>
                <w:sz w:val="16"/>
                <w:szCs w:val="16"/>
              </w:rPr>
            </w:pPr>
            <w:r w:rsidRPr="001F7FC4">
              <w:rPr>
                <w:sz w:val="16"/>
                <w:szCs w:val="16"/>
              </w:rPr>
              <w:t>I can take multiple animations of a character I have created and edit them together for a longer video.</w:t>
            </w:r>
          </w:p>
          <w:p w:rsidR="00E35DB0" w:rsidRPr="001F7FC4" w:rsidRDefault="00E35DB0" w:rsidP="004E3612">
            <w:pPr>
              <w:rPr>
                <w:sz w:val="16"/>
                <w:szCs w:val="16"/>
              </w:rPr>
            </w:pPr>
            <w:r w:rsidRPr="001F7FC4">
              <w:rPr>
                <w:sz w:val="16"/>
                <w:szCs w:val="16"/>
              </w:rPr>
              <w:t xml:space="preserve">I can use software to create a 3D animated story. </w:t>
            </w:r>
          </w:p>
          <w:p w:rsidR="00E35DB0" w:rsidRPr="00841635" w:rsidRDefault="00E35DB0" w:rsidP="004E3612">
            <w:pPr>
              <w:rPr>
                <w:rFonts w:cstheme="minorHAnsi"/>
                <w:sz w:val="16"/>
                <w:szCs w:val="16"/>
              </w:rPr>
            </w:pPr>
            <w:r w:rsidRPr="001F7FC4">
              <w:rPr>
                <w:sz w:val="16"/>
                <w:szCs w:val="16"/>
              </w:rPr>
              <w:t>I can use line draw tool to create animations.</w:t>
            </w:r>
          </w:p>
        </w:tc>
        <w:tc>
          <w:tcPr>
            <w:tcW w:w="2279" w:type="dxa"/>
            <w:shd w:val="clear" w:color="auto" w:fill="FF9999"/>
          </w:tcPr>
          <w:p w:rsidR="00E35DB0" w:rsidRPr="00841635" w:rsidRDefault="00E35DB0" w:rsidP="004E3612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Computer Science</w:t>
            </w:r>
          </w:p>
          <w:p w:rsidR="00E35DB0" w:rsidRPr="00841635" w:rsidRDefault="00E35DB0" w:rsidP="004E3612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4E3612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 xml:space="preserve">Outcome: </w:t>
            </w:r>
            <w:r>
              <w:rPr>
                <w:color w:val="0070C0"/>
                <w:sz w:val="16"/>
                <w:szCs w:val="16"/>
              </w:rPr>
              <w:t>create shapes with repetition</w:t>
            </w:r>
          </w:p>
          <w:p w:rsidR="00E35DB0" w:rsidRPr="00841635" w:rsidRDefault="00E35DB0" w:rsidP="004E3612">
            <w:pPr>
              <w:rPr>
                <w:sz w:val="16"/>
                <w:szCs w:val="16"/>
              </w:rPr>
            </w:pPr>
          </w:p>
          <w:p w:rsidR="00E35DB0" w:rsidRPr="00472019" w:rsidRDefault="00E35DB0" w:rsidP="001D002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>design, write and debug programs that accomplish specifi</w:t>
            </w:r>
            <w:r>
              <w:rPr>
                <w:b/>
                <w:sz w:val="16"/>
                <w:szCs w:val="16"/>
              </w:rPr>
              <w:t xml:space="preserve">c goals, including controlling </w:t>
            </w:r>
            <w:r w:rsidRPr="00472019">
              <w:rPr>
                <w:b/>
                <w:sz w:val="16"/>
                <w:szCs w:val="16"/>
              </w:rPr>
              <w:t>or simulating physical systems; solve problems by</w:t>
            </w:r>
            <w:r>
              <w:rPr>
                <w:b/>
                <w:sz w:val="16"/>
                <w:szCs w:val="16"/>
              </w:rPr>
              <w:t xml:space="preserve"> decomposing them into smaller </w:t>
            </w:r>
            <w:r w:rsidRPr="00472019">
              <w:rPr>
                <w:b/>
                <w:sz w:val="16"/>
                <w:szCs w:val="16"/>
              </w:rPr>
              <w:t>parts</w:t>
            </w:r>
          </w:p>
          <w:p w:rsidR="00E35DB0" w:rsidRPr="00C900B6" w:rsidRDefault="00E35DB0" w:rsidP="001D002F">
            <w:pPr>
              <w:rPr>
                <w:b/>
                <w:sz w:val="16"/>
                <w:szCs w:val="16"/>
              </w:rPr>
            </w:pPr>
            <w:r w:rsidRPr="00C900B6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C900B6">
              <w:rPr>
                <w:b/>
                <w:sz w:val="16"/>
                <w:szCs w:val="16"/>
              </w:rPr>
              <w:t xml:space="preserve">use sequence, selection, and repetition in programs; work with variables and various </w:t>
            </w:r>
          </w:p>
          <w:p w:rsidR="00E35DB0" w:rsidRPr="00472019" w:rsidRDefault="00E35DB0" w:rsidP="001D002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forms of input and output</w:t>
            </w:r>
          </w:p>
          <w:p w:rsidR="00E35DB0" w:rsidRPr="00841635" w:rsidRDefault="00E35DB0" w:rsidP="001D002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logical reasoning to explain how some simple algorithms work and to detect and correct errors in algorithms and programs</w:t>
            </w:r>
          </w:p>
          <w:p w:rsidR="00E35DB0" w:rsidRPr="00841635" w:rsidRDefault="00E35DB0" w:rsidP="004E3612">
            <w:pPr>
              <w:rPr>
                <w:b/>
                <w:sz w:val="16"/>
                <w:szCs w:val="16"/>
              </w:rPr>
            </w:pPr>
          </w:p>
          <w:p w:rsidR="00E35DB0" w:rsidRPr="00841635" w:rsidRDefault="00E35DB0" w:rsidP="004E3612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E35DB0" w:rsidRPr="001A62A9" w:rsidRDefault="00E35DB0" w:rsidP="00944E28">
            <w:pPr>
              <w:rPr>
                <w:sz w:val="16"/>
                <w:szCs w:val="16"/>
              </w:rPr>
            </w:pPr>
            <w:r w:rsidRPr="001A62A9">
              <w:rPr>
                <w:sz w:val="16"/>
                <w:szCs w:val="16"/>
              </w:rPr>
              <w:t>I can program using repetition</w:t>
            </w:r>
          </w:p>
          <w:p w:rsidR="00E35DB0" w:rsidRPr="00944E28" w:rsidRDefault="00E35DB0" w:rsidP="00944E28">
            <w:pPr>
              <w:rPr>
                <w:sz w:val="16"/>
                <w:szCs w:val="16"/>
              </w:rPr>
            </w:pPr>
            <w:r w:rsidRPr="001A62A9">
              <w:rPr>
                <w:sz w:val="16"/>
                <w:szCs w:val="16"/>
              </w:rPr>
              <w:t>I can write a loop as an algorithm using appropriate loop language such as do so many times, loop always, loop until or repeat x times.</w:t>
            </w:r>
          </w:p>
          <w:p w:rsidR="00E35DB0" w:rsidRPr="00944E28" w:rsidRDefault="00E35DB0" w:rsidP="00944E28">
            <w:pPr>
              <w:spacing w:line="276" w:lineRule="auto"/>
              <w:rPr>
                <w:sz w:val="16"/>
                <w:szCs w:val="16"/>
              </w:rPr>
            </w:pPr>
            <w:r w:rsidRPr="00944E28">
              <w:rPr>
                <w:sz w:val="16"/>
                <w:szCs w:val="16"/>
              </w:rPr>
              <w:t>I can use an indefinite infinite loop where I don’t want the loop to end once it has started</w:t>
            </w:r>
            <w:r>
              <w:rPr>
                <w:sz w:val="16"/>
                <w:szCs w:val="16"/>
              </w:rPr>
              <w:t>.</w:t>
            </w:r>
          </w:p>
          <w:p w:rsidR="00E35DB0" w:rsidRPr="00944E28" w:rsidRDefault="00E35DB0" w:rsidP="00944E28">
            <w:pPr>
              <w:rPr>
                <w:sz w:val="24"/>
                <w:szCs w:val="24"/>
              </w:rPr>
            </w:pPr>
          </w:p>
          <w:p w:rsidR="00E35DB0" w:rsidRPr="00841635" w:rsidRDefault="00E35DB0" w:rsidP="004E3612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4E3612" w:rsidTr="004E3612">
        <w:tc>
          <w:tcPr>
            <w:tcW w:w="329" w:type="dxa"/>
          </w:tcPr>
          <w:p w:rsidR="004E3612" w:rsidRDefault="004E3612" w:rsidP="004E3612"/>
        </w:tc>
        <w:tc>
          <w:tcPr>
            <w:tcW w:w="2369" w:type="dxa"/>
          </w:tcPr>
          <w:p w:rsidR="004E3612" w:rsidRDefault="004E3612" w:rsidP="004E3612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>Key vocab:</w:t>
            </w:r>
          </w:p>
          <w:p w:rsidR="004E3612" w:rsidRPr="00C900B6" w:rsidRDefault="004E3612" w:rsidP="004E3612">
            <w:pPr>
              <w:rPr>
                <w:sz w:val="20"/>
                <w:szCs w:val="20"/>
              </w:rPr>
            </w:pPr>
          </w:p>
          <w:p w:rsidR="004E3612" w:rsidRPr="00C900B6" w:rsidRDefault="004E3612" w:rsidP="004E3612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706" w:type="dxa"/>
          </w:tcPr>
          <w:p w:rsidR="004E3612" w:rsidRPr="00C900B6" w:rsidRDefault="004E3612" w:rsidP="004E3612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>Key vocab:</w:t>
            </w:r>
          </w:p>
          <w:p w:rsidR="004E3612" w:rsidRPr="00010DE5" w:rsidRDefault="004E3612" w:rsidP="004E3612">
            <w:pPr>
              <w:rPr>
                <w:sz w:val="20"/>
                <w:szCs w:val="20"/>
              </w:rPr>
            </w:pPr>
          </w:p>
        </w:tc>
        <w:tc>
          <w:tcPr>
            <w:tcW w:w="2370" w:type="dxa"/>
          </w:tcPr>
          <w:p w:rsidR="004E3612" w:rsidRDefault="004E3612" w:rsidP="004E3612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>Key vocab:</w:t>
            </w:r>
          </w:p>
          <w:p w:rsidR="004E3612" w:rsidRPr="00010DE5" w:rsidRDefault="004E3612" w:rsidP="004E3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data, database, collect, classify, file, present, outcome, results</w:t>
            </w:r>
          </w:p>
        </w:tc>
        <w:tc>
          <w:tcPr>
            <w:tcW w:w="2542" w:type="dxa"/>
          </w:tcPr>
          <w:p w:rsidR="004E3612" w:rsidRDefault="004E3612" w:rsidP="004E3612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>Key vocab:</w:t>
            </w:r>
          </w:p>
          <w:p w:rsidR="004E3612" w:rsidRPr="00010DE5" w:rsidRDefault="004E3612" w:rsidP="004E3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presentation, hyperlink, transition, audio, video, </w:t>
            </w:r>
          </w:p>
        </w:tc>
        <w:tc>
          <w:tcPr>
            <w:tcW w:w="2793" w:type="dxa"/>
          </w:tcPr>
          <w:p w:rsidR="004E3612" w:rsidRDefault="004E3612" w:rsidP="004E3612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>Key vocab:</w:t>
            </w:r>
          </w:p>
          <w:p w:rsidR="004E3612" w:rsidRPr="00C900B6" w:rsidRDefault="004E3612" w:rsidP="004E3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algorithm, decomposition, sequence, input, selections, simple program, abbreviations, accuracy, repetition</w:t>
            </w:r>
          </w:p>
        </w:tc>
        <w:tc>
          <w:tcPr>
            <w:tcW w:w="2279" w:type="dxa"/>
          </w:tcPr>
          <w:p w:rsidR="004E3612" w:rsidRPr="00C900B6" w:rsidRDefault="004E3612" w:rsidP="004E3612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 xml:space="preserve">Key vocab: </w:t>
            </w:r>
          </w:p>
        </w:tc>
      </w:tr>
      <w:tr w:rsidR="004E3612" w:rsidTr="004E3612">
        <w:tc>
          <w:tcPr>
            <w:tcW w:w="329" w:type="dxa"/>
          </w:tcPr>
          <w:p w:rsidR="004E3612" w:rsidRDefault="004E3612" w:rsidP="004E3612"/>
        </w:tc>
        <w:tc>
          <w:tcPr>
            <w:tcW w:w="15059" w:type="dxa"/>
            <w:gridSpan w:val="6"/>
          </w:tcPr>
          <w:p w:rsidR="004E3612" w:rsidRPr="000B510C" w:rsidRDefault="004E3612" w:rsidP="004E3612">
            <w:pPr>
              <w:rPr>
                <w:b/>
                <w:u w:val="single"/>
              </w:rPr>
            </w:pPr>
            <w:r w:rsidRPr="000B510C">
              <w:rPr>
                <w:b/>
                <w:u w:val="single"/>
              </w:rPr>
              <w:t>Key digital literacy ski</w:t>
            </w:r>
            <w:r>
              <w:rPr>
                <w:b/>
                <w:u w:val="single"/>
              </w:rPr>
              <w:t>lls to be developed across Year 4</w:t>
            </w:r>
            <w:r w:rsidRPr="000B510C">
              <w:rPr>
                <w:b/>
                <w:u w:val="single"/>
              </w:rPr>
              <w:t>:</w:t>
            </w:r>
          </w:p>
          <w:p w:rsidR="004E3612" w:rsidRDefault="004E3612" w:rsidP="004E3612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</w:tc>
      </w:tr>
    </w:tbl>
    <w:p w:rsidR="009E770B" w:rsidRDefault="009E770B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9"/>
        <w:gridCol w:w="2369"/>
        <w:gridCol w:w="2706"/>
        <w:gridCol w:w="2370"/>
        <w:gridCol w:w="2542"/>
        <w:gridCol w:w="2793"/>
        <w:gridCol w:w="2279"/>
      </w:tblGrid>
      <w:tr w:rsidR="00951E5F" w:rsidTr="00E35DB0">
        <w:tc>
          <w:tcPr>
            <w:tcW w:w="329" w:type="dxa"/>
            <w:vMerge w:val="restart"/>
          </w:tcPr>
          <w:p w:rsidR="00951E5F" w:rsidRDefault="00951E5F" w:rsidP="00951E5F">
            <w:r>
              <w:lastRenderedPageBreak/>
              <w:t>5</w:t>
            </w:r>
          </w:p>
        </w:tc>
        <w:tc>
          <w:tcPr>
            <w:tcW w:w="2369" w:type="dxa"/>
            <w:shd w:val="clear" w:color="auto" w:fill="FFE599" w:themeFill="accent4" w:themeFillTint="66"/>
          </w:tcPr>
          <w:p w:rsidR="00951E5F" w:rsidRPr="00951E5F" w:rsidRDefault="00951E5F" w:rsidP="00951E5F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51E5F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51E5F" w:rsidRPr="00951E5F" w:rsidRDefault="00951E5F" w:rsidP="00951E5F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Self-image and identity</w:t>
            </w:r>
          </w:p>
          <w:p w:rsidR="00951E5F" w:rsidRPr="00951E5F" w:rsidRDefault="00951E5F" w:rsidP="00951E5F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Online Reputation</w:t>
            </w:r>
          </w:p>
        </w:tc>
        <w:tc>
          <w:tcPr>
            <w:tcW w:w="2706" w:type="dxa"/>
            <w:shd w:val="clear" w:color="auto" w:fill="FFE599" w:themeFill="accent4" w:themeFillTint="66"/>
          </w:tcPr>
          <w:p w:rsidR="00951E5F" w:rsidRPr="00951E5F" w:rsidRDefault="00951E5F" w:rsidP="00951E5F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51E5F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51E5F" w:rsidRPr="00223610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>Health, well-being and lifestyle</w:t>
            </w:r>
          </w:p>
          <w:p w:rsidR="00951E5F" w:rsidRPr="00223610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370" w:type="dxa"/>
            <w:shd w:val="clear" w:color="auto" w:fill="FFE599" w:themeFill="accent4" w:themeFillTint="66"/>
          </w:tcPr>
          <w:p w:rsidR="00951E5F" w:rsidRPr="00951E5F" w:rsidRDefault="00951E5F" w:rsidP="00951E5F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51E5F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51E5F" w:rsidRPr="00223610" w:rsidRDefault="00925435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951E5F">
              <w:rPr>
                <w:sz w:val="16"/>
                <w:szCs w:val="16"/>
              </w:rPr>
              <w:t>Online relationships</w:t>
            </w:r>
          </w:p>
        </w:tc>
        <w:tc>
          <w:tcPr>
            <w:tcW w:w="2542" w:type="dxa"/>
            <w:shd w:val="clear" w:color="auto" w:fill="FFE599" w:themeFill="accent4" w:themeFillTint="66"/>
          </w:tcPr>
          <w:p w:rsidR="00951E5F" w:rsidRPr="00951E5F" w:rsidRDefault="00951E5F" w:rsidP="00951E5F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51E5F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51E5F" w:rsidRPr="00951E5F" w:rsidRDefault="00925435" w:rsidP="00951E5F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Online Bullying</w:t>
            </w:r>
          </w:p>
        </w:tc>
        <w:tc>
          <w:tcPr>
            <w:tcW w:w="2793" w:type="dxa"/>
            <w:shd w:val="clear" w:color="auto" w:fill="FFE599" w:themeFill="accent4" w:themeFillTint="66"/>
          </w:tcPr>
          <w:p w:rsidR="00951E5F" w:rsidRPr="00951E5F" w:rsidRDefault="00951E5F" w:rsidP="00951E5F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51E5F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51E5F" w:rsidRPr="00951E5F" w:rsidRDefault="00951E5F" w:rsidP="00951E5F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Managing online info</w:t>
            </w:r>
          </w:p>
        </w:tc>
        <w:tc>
          <w:tcPr>
            <w:tcW w:w="2279" w:type="dxa"/>
            <w:shd w:val="clear" w:color="auto" w:fill="FFE599" w:themeFill="accent4" w:themeFillTint="66"/>
          </w:tcPr>
          <w:p w:rsidR="00951E5F" w:rsidRPr="00951E5F" w:rsidRDefault="00951E5F" w:rsidP="00951E5F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51E5F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51E5F" w:rsidRPr="00951E5F" w:rsidRDefault="00951E5F" w:rsidP="00951E5F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Copyright and Ownership</w:t>
            </w:r>
          </w:p>
          <w:p w:rsidR="00951E5F" w:rsidRPr="00223610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951E5F">
              <w:rPr>
                <w:sz w:val="16"/>
                <w:szCs w:val="16"/>
              </w:rPr>
              <w:t>Privacy and Security</w:t>
            </w:r>
          </w:p>
        </w:tc>
      </w:tr>
      <w:tr w:rsidR="00E35DB0" w:rsidTr="00223610">
        <w:tc>
          <w:tcPr>
            <w:tcW w:w="329" w:type="dxa"/>
            <w:vMerge/>
          </w:tcPr>
          <w:p w:rsidR="00E35DB0" w:rsidRDefault="00E35DB0" w:rsidP="009E770B"/>
        </w:tc>
        <w:tc>
          <w:tcPr>
            <w:tcW w:w="2369" w:type="dxa"/>
            <w:shd w:val="clear" w:color="auto" w:fill="A8D08D" w:themeFill="accent6" w:themeFillTint="99"/>
          </w:tcPr>
          <w:p w:rsidR="00E35DB0" w:rsidRPr="00841635" w:rsidRDefault="00E35DB0" w:rsidP="009E770B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Photography and Digital Art</w:t>
            </w:r>
          </w:p>
          <w:p w:rsidR="00E35DB0" w:rsidRPr="00841635" w:rsidRDefault="00E35DB0" w:rsidP="009E770B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9E770B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 xml:space="preserve">Outcome: </w:t>
            </w:r>
          </w:p>
          <w:p w:rsidR="00E35DB0" w:rsidRPr="00841635" w:rsidRDefault="00E35DB0" w:rsidP="009E770B">
            <w:pPr>
              <w:rPr>
                <w:sz w:val="16"/>
                <w:szCs w:val="16"/>
              </w:rPr>
            </w:pP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 xml:space="preserve">select, use and combine a variety of software (including internet services) on a range of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digital devices to design and create a range of programs, systems and content that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accomplish given goals, including collecting, analysing, evaluating and presenting data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and information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technology safely, respectfully and responsibly;</w:t>
            </w:r>
          </w:p>
          <w:p w:rsidR="00E35DB0" w:rsidRPr="00841635" w:rsidRDefault="00E35DB0" w:rsidP="009E770B">
            <w:pPr>
              <w:rPr>
                <w:b/>
                <w:sz w:val="16"/>
                <w:szCs w:val="16"/>
              </w:rPr>
            </w:pPr>
          </w:p>
          <w:p w:rsidR="00E35DB0" w:rsidRPr="00841635" w:rsidRDefault="00E35DB0" w:rsidP="009E770B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E35DB0" w:rsidRPr="00E26AB9" w:rsidRDefault="00E35DB0" w:rsidP="009E770B">
            <w:pPr>
              <w:rPr>
                <w:sz w:val="16"/>
                <w:szCs w:val="16"/>
              </w:rPr>
            </w:pPr>
            <w:r w:rsidRPr="00E26AB9">
              <w:rPr>
                <w:sz w:val="16"/>
                <w:szCs w:val="16"/>
              </w:rPr>
              <w:t xml:space="preserve">I can make a digital photo using camera settings </w:t>
            </w:r>
          </w:p>
          <w:p w:rsidR="00E35DB0" w:rsidRPr="00E26AB9" w:rsidRDefault="00E35DB0" w:rsidP="009E770B">
            <w:pPr>
              <w:rPr>
                <w:sz w:val="16"/>
                <w:szCs w:val="16"/>
              </w:rPr>
            </w:pPr>
            <w:r w:rsidRPr="00E26AB9">
              <w:rPr>
                <w:sz w:val="16"/>
                <w:szCs w:val="16"/>
              </w:rPr>
              <w:t xml:space="preserve">I can enhance digital photos and images using crop, brightness and resize tools </w:t>
            </w:r>
          </w:p>
          <w:p w:rsidR="00E35DB0" w:rsidRPr="00E26AB9" w:rsidRDefault="00E35DB0" w:rsidP="009E770B">
            <w:pPr>
              <w:rPr>
                <w:sz w:val="16"/>
                <w:szCs w:val="16"/>
              </w:rPr>
            </w:pPr>
            <w:r w:rsidRPr="00E26AB9">
              <w:rPr>
                <w:sz w:val="16"/>
                <w:szCs w:val="16"/>
              </w:rPr>
              <w:t xml:space="preserve">I can link and explain how to </w:t>
            </w:r>
            <w:proofErr w:type="spellStart"/>
            <w:r w:rsidRPr="00E26AB9">
              <w:rPr>
                <w:sz w:val="16"/>
                <w:szCs w:val="16"/>
              </w:rPr>
              <w:t>photoshop</w:t>
            </w:r>
            <w:proofErr w:type="spellEnd"/>
            <w:r w:rsidRPr="00E26AB9">
              <w:rPr>
                <w:sz w:val="16"/>
                <w:szCs w:val="16"/>
              </w:rPr>
              <w:t xml:space="preserve"> images and how this is used in the media</w:t>
            </w:r>
          </w:p>
          <w:p w:rsidR="00E35DB0" w:rsidRPr="00E26AB9" w:rsidRDefault="00E35DB0" w:rsidP="009E770B">
            <w:pPr>
              <w:rPr>
                <w:sz w:val="16"/>
                <w:szCs w:val="16"/>
              </w:rPr>
            </w:pPr>
            <w:r w:rsidRPr="00E26AB9">
              <w:rPr>
                <w:sz w:val="16"/>
                <w:szCs w:val="16"/>
              </w:rPr>
              <w:t xml:space="preserve">I can edit a picture to remove items, add backgrounds, merge 2 photos </w:t>
            </w:r>
          </w:p>
          <w:p w:rsidR="00E35DB0" w:rsidRPr="00841635" w:rsidRDefault="00E35DB0" w:rsidP="009E770B">
            <w:pPr>
              <w:rPr>
                <w:rFonts w:cstheme="minorHAnsi"/>
                <w:sz w:val="16"/>
                <w:szCs w:val="16"/>
              </w:rPr>
            </w:pPr>
            <w:r w:rsidRPr="00E26AB9">
              <w:rPr>
                <w:sz w:val="16"/>
                <w:szCs w:val="16"/>
              </w:rPr>
              <w:t>I can evaluate and discuss images explaining effects and filters that have been used to enhance the media</w:t>
            </w:r>
          </w:p>
        </w:tc>
        <w:tc>
          <w:tcPr>
            <w:tcW w:w="2706" w:type="dxa"/>
            <w:shd w:val="clear" w:color="auto" w:fill="A8D08D" w:themeFill="accent6" w:themeFillTint="99"/>
          </w:tcPr>
          <w:p w:rsidR="00E35DB0" w:rsidRPr="00841635" w:rsidRDefault="00E35DB0" w:rsidP="009E770B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Presentation </w:t>
            </w:r>
          </w:p>
          <w:p w:rsidR="00E35DB0" w:rsidRPr="00841635" w:rsidRDefault="00E35DB0" w:rsidP="009E770B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9E770B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 xml:space="preserve">Outcome: </w:t>
            </w:r>
          </w:p>
          <w:p w:rsidR="00E35DB0" w:rsidRPr="00841635" w:rsidRDefault="00E35DB0" w:rsidP="009E770B">
            <w:pPr>
              <w:rPr>
                <w:sz w:val="16"/>
                <w:szCs w:val="16"/>
              </w:rPr>
            </w:pP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 xml:space="preserve">select, use and combine a variety of software (including internet services) on a range of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digital devices to design and create a range of programs, systems and content that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accomplish given goals, including collecting, analysing, evaluating and presenting data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and information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technology safely, respectfully and responsibly;</w:t>
            </w:r>
          </w:p>
          <w:p w:rsidR="00E35DB0" w:rsidRPr="00841635" w:rsidRDefault="00E35DB0" w:rsidP="009E770B">
            <w:pPr>
              <w:rPr>
                <w:b/>
                <w:sz w:val="16"/>
                <w:szCs w:val="16"/>
              </w:rPr>
            </w:pPr>
          </w:p>
          <w:p w:rsidR="00E35DB0" w:rsidRPr="00841635" w:rsidRDefault="00E35DB0" w:rsidP="009E770B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E35DB0" w:rsidRPr="00E26AB9" w:rsidRDefault="00E35DB0" w:rsidP="009E770B">
            <w:pPr>
              <w:rPr>
                <w:sz w:val="16"/>
                <w:szCs w:val="16"/>
              </w:rPr>
            </w:pPr>
            <w:r w:rsidRPr="00E26AB9">
              <w:rPr>
                <w:sz w:val="16"/>
                <w:szCs w:val="16"/>
              </w:rPr>
              <w:t xml:space="preserve">I can create and export an interactive presentation including a variety of media, animations, transitions and other effects. </w:t>
            </w:r>
          </w:p>
          <w:p w:rsidR="00E35DB0" w:rsidRPr="00E26AB9" w:rsidRDefault="00E35DB0" w:rsidP="009E770B">
            <w:pPr>
              <w:rPr>
                <w:sz w:val="16"/>
                <w:szCs w:val="16"/>
              </w:rPr>
            </w:pPr>
            <w:r w:rsidRPr="00E26AB9">
              <w:rPr>
                <w:sz w:val="16"/>
                <w:szCs w:val="16"/>
              </w:rPr>
              <w:t>I can create an interactive guide to an image by embedding digital content and publishing it online.</w:t>
            </w:r>
          </w:p>
          <w:p w:rsidR="00E35DB0" w:rsidRPr="00E26AB9" w:rsidRDefault="00E35DB0" w:rsidP="009E770B">
            <w:pPr>
              <w:rPr>
                <w:sz w:val="16"/>
                <w:szCs w:val="16"/>
              </w:rPr>
            </w:pPr>
            <w:r w:rsidRPr="00E26AB9">
              <w:rPr>
                <w:sz w:val="16"/>
                <w:szCs w:val="16"/>
              </w:rPr>
              <w:t xml:space="preserve">I can create a web site which includes a variety of media. </w:t>
            </w:r>
          </w:p>
          <w:p w:rsidR="00E35DB0" w:rsidRPr="00E26AB9" w:rsidRDefault="00E35DB0" w:rsidP="009E770B">
            <w:pPr>
              <w:rPr>
                <w:sz w:val="16"/>
                <w:szCs w:val="16"/>
              </w:rPr>
            </w:pPr>
            <w:r w:rsidRPr="00E26AB9">
              <w:rPr>
                <w:sz w:val="16"/>
                <w:szCs w:val="16"/>
              </w:rPr>
              <w:t xml:space="preserve">I can design an app prototype that links multimedia pages together with hyperlinks. </w:t>
            </w:r>
          </w:p>
          <w:p w:rsidR="00E35DB0" w:rsidRPr="00E26AB9" w:rsidRDefault="00E35DB0" w:rsidP="00E26AB9">
            <w:pPr>
              <w:rPr>
                <w:sz w:val="16"/>
                <w:szCs w:val="16"/>
              </w:rPr>
            </w:pPr>
            <w:r w:rsidRPr="00E26AB9">
              <w:rPr>
                <w:sz w:val="16"/>
                <w:szCs w:val="16"/>
              </w:rPr>
              <w:t xml:space="preserve">I can choose applications to communicate to a specific audience. </w:t>
            </w:r>
          </w:p>
          <w:p w:rsidR="00E35DB0" w:rsidRPr="00841635" w:rsidRDefault="00E35DB0" w:rsidP="00E26AB9">
            <w:pPr>
              <w:rPr>
                <w:rFonts w:cstheme="minorHAnsi"/>
                <w:sz w:val="16"/>
                <w:szCs w:val="16"/>
              </w:rPr>
            </w:pPr>
            <w:r w:rsidRPr="00E26AB9">
              <w:rPr>
                <w:sz w:val="16"/>
                <w:szCs w:val="16"/>
              </w:rPr>
              <w:t>I can evaluate my own content and consider ways to improvements.</w:t>
            </w:r>
          </w:p>
        </w:tc>
        <w:tc>
          <w:tcPr>
            <w:tcW w:w="2370" w:type="dxa"/>
            <w:shd w:val="clear" w:color="auto" w:fill="FF9999"/>
          </w:tcPr>
          <w:p w:rsidR="00E35DB0" w:rsidRPr="00841635" w:rsidRDefault="00E35DB0" w:rsidP="009E770B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Computer Science</w:t>
            </w:r>
          </w:p>
          <w:p w:rsidR="00E35DB0" w:rsidRPr="00841635" w:rsidRDefault="00E35DB0" w:rsidP="009E770B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9E770B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 xml:space="preserve">Outcome: </w:t>
            </w:r>
            <w:r>
              <w:rPr>
                <w:color w:val="0070C0"/>
                <w:sz w:val="16"/>
                <w:szCs w:val="16"/>
              </w:rPr>
              <w:t>create a quiz with a condition-starts-action sequence.</w:t>
            </w:r>
          </w:p>
          <w:p w:rsidR="00E35DB0" w:rsidRPr="00841635" w:rsidRDefault="00E35DB0" w:rsidP="009E770B">
            <w:pPr>
              <w:rPr>
                <w:sz w:val="16"/>
                <w:szCs w:val="16"/>
              </w:rPr>
            </w:pP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 xml:space="preserve">select, use and combine a variety of software (including internet services) on a range of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digital devices to design and create a range of programs, systems and content that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accomplish given goals, including collecting, analysing, evaluating and presenting data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and information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technology safely, respectfully and responsibly;</w:t>
            </w:r>
          </w:p>
          <w:p w:rsidR="00E35DB0" w:rsidRPr="00841635" w:rsidRDefault="00E35DB0" w:rsidP="009E770B">
            <w:pPr>
              <w:rPr>
                <w:b/>
                <w:sz w:val="16"/>
                <w:szCs w:val="16"/>
              </w:rPr>
            </w:pPr>
          </w:p>
          <w:p w:rsidR="00E35DB0" w:rsidRDefault="00E35DB0" w:rsidP="009E770B">
            <w:pPr>
              <w:widowControl w:val="0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E35DB0" w:rsidRDefault="00E35DB0" w:rsidP="009E770B">
            <w:pPr>
              <w:widowControl w:val="0"/>
              <w:rPr>
                <w:sz w:val="16"/>
                <w:szCs w:val="16"/>
                <w:u w:val="single"/>
              </w:rPr>
            </w:pPr>
          </w:p>
          <w:p w:rsidR="00E35DB0" w:rsidRDefault="00E35DB0" w:rsidP="00F73912">
            <w:pPr>
              <w:rPr>
                <w:sz w:val="16"/>
                <w:szCs w:val="16"/>
              </w:rPr>
            </w:pPr>
            <w:r w:rsidRPr="00F73912">
              <w:rPr>
                <w:sz w:val="16"/>
                <w:szCs w:val="16"/>
              </w:rPr>
              <w:t>I can program using var</w:t>
            </w:r>
            <w:r>
              <w:rPr>
                <w:sz w:val="16"/>
                <w:szCs w:val="16"/>
              </w:rPr>
              <w:t xml:space="preserve">iables. </w:t>
            </w:r>
          </w:p>
          <w:p w:rsidR="00E35DB0" w:rsidRDefault="00E35DB0" w:rsidP="00F73912">
            <w:pPr>
              <w:rPr>
                <w:sz w:val="16"/>
                <w:szCs w:val="16"/>
              </w:rPr>
            </w:pPr>
            <w:r w:rsidRPr="00F73912">
              <w:rPr>
                <w:rFonts w:cstheme="minorHAnsi"/>
                <w:sz w:val="16"/>
                <w:szCs w:val="16"/>
              </w:rPr>
              <w:t xml:space="preserve">I know </w:t>
            </w:r>
            <w:r w:rsidRPr="00F73912">
              <w:rPr>
                <w:sz w:val="16"/>
                <w:szCs w:val="16"/>
              </w:rPr>
              <w:t>conditions can be met (true) or not met (fa</w:t>
            </w:r>
            <w:r>
              <w:rPr>
                <w:sz w:val="16"/>
                <w:szCs w:val="16"/>
              </w:rPr>
              <w:t>lse) there is no middle option.</w:t>
            </w:r>
          </w:p>
          <w:p w:rsidR="00E35DB0" w:rsidRPr="00F73912" w:rsidRDefault="00E35DB0" w:rsidP="00F73912">
            <w:pPr>
              <w:rPr>
                <w:sz w:val="16"/>
                <w:szCs w:val="16"/>
              </w:rPr>
            </w:pPr>
            <w:r w:rsidRPr="00F73912">
              <w:rPr>
                <w:sz w:val="16"/>
                <w:szCs w:val="16"/>
              </w:rPr>
              <w:t xml:space="preserve">I can use a </w:t>
            </w:r>
            <w:r w:rsidRPr="00F73912">
              <w:rPr>
                <w:b/>
                <w:sz w:val="16"/>
                <w:szCs w:val="16"/>
              </w:rPr>
              <w:t xml:space="preserve">condition-starts-action </w:t>
            </w:r>
            <w:r w:rsidRPr="00F73912">
              <w:rPr>
                <w:sz w:val="16"/>
                <w:szCs w:val="16"/>
              </w:rPr>
              <w:t>selection block to run code where a condition is true</w:t>
            </w:r>
          </w:p>
          <w:p w:rsidR="00E35DB0" w:rsidRPr="00841635" w:rsidRDefault="00E35DB0" w:rsidP="009E770B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2" w:type="dxa"/>
            <w:shd w:val="clear" w:color="auto" w:fill="FF9999"/>
          </w:tcPr>
          <w:p w:rsidR="00E35DB0" w:rsidRPr="00841635" w:rsidRDefault="00E35DB0" w:rsidP="009E770B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Computer Science</w:t>
            </w:r>
          </w:p>
          <w:p w:rsidR="00E35DB0" w:rsidRPr="00841635" w:rsidRDefault="00E35DB0" w:rsidP="009E770B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9E770B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 xml:space="preserve">Outcome: </w:t>
            </w:r>
            <w:r>
              <w:rPr>
                <w:color w:val="0070C0"/>
                <w:sz w:val="16"/>
                <w:szCs w:val="16"/>
              </w:rPr>
              <w:t xml:space="preserve"> create a game using condition-starts-action </w:t>
            </w:r>
            <w:proofErr w:type="spellStart"/>
            <w:r>
              <w:rPr>
                <w:color w:val="0070C0"/>
                <w:sz w:val="16"/>
                <w:szCs w:val="16"/>
              </w:rPr>
              <w:t>sequneces</w:t>
            </w:r>
            <w:proofErr w:type="spellEnd"/>
            <w:r>
              <w:rPr>
                <w:color w:val="0070C0"/>
                <w:sz w:val="16"/>
                <w:szCs w:val="16"/>
              </w:rPr>
              <w:t>.</w:t>
            </w:r>
          </w:p>
          <w:p w:rsidR="00E35DB0" w:rsidRPr="00841635" w:rsidRDefault="00E35DB0" w:rsidP="009E770B">
            <w:pPr>
              <w:rPr>
                <w:sz w:val="16"/>
                <w:szCs w:val="16"/>
              </w:rPr>
            </w:pP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 xml:space="preserve">select, use and combine a variety of software (including internet services) on a range of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digital devices to design and create a range of programs, systems and content that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accomplish given goals, including collecting, analysing, evaluating and presenting data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and information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technology safely, respectfully and responsibly;</w:t>
            </w:r>
          </w:p>
          <w:p w:rsidR="00E35DB0" w:rsidRPr="00841635" w:rsidRDefault="00E35DB0" w:rsidP="009E770B">
            <w:pPr>
              <w:rPr>
                <w:b/>
                <w:sz w:val="16"/>
                <w:szCs w:val="16"/>
              </w:rPr>
            </w:pPr>
          </w:p>
          <w:p w:rsidR="00E35DB0" w:rsidRPr="00841635" w:rsidRDefault="00E35DB0" w:rsidP="009E770B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E35DB0" w:rsidRPr="006953FA" w:rsidRDefault="00E35DB0" w:rsidP="006953FA">
            <w:pPr>
              <w:spacing w:before="240" w:line="276" w:lineRule="auto"/>
              <w:rPr>
                <w:sz w:val="16"/>
                <w:szCs w:val="20"/>
              </w:rPr>
            </w:pPr>
            <w:r w:rsidRPr="006953FA">
              <w:rPr>
                <w:sz w:val="16"/>
                <w:szCs w:val="20"/>
              </w:rPr>
              <w:t>I know conditions can be met (true) or not met (false) there is no middle option</w:t>
            </w:r>
            <w:r>
              <w:rPr>
                <w:sz w:val="16"/>
                <w:szCs w:val="20"/>
              </w:rPr>
              <w:t>.</w:t>
            </w:r>
          </w:p>
          <w:p w:rsidR="00E35DB0" w:rsidRDefault="00E35DB0" w:rsidP="006953FA">
            <w:pPr>
              <w:spacing w:after="240" w:line="276" w:lineRule="auto"/>
              <w:rPr>
                <w:sz w:val="16"/>
                <w:szCs w:val="20"/>
              </w:rPr>
            </w:pPr>
            <w:r w:rsidRPr="006953FA">
              <w:rPr>
                <w:sz w:val="16"/>
                <w:szCs w:val="20"/>
              </w:rPr>
              <w:t>I can draw a flow of control diagram to show how a condition branches and what actions</w:t>
            </w:r>
            <w:r>
              <w:rPr>
                <w:sz w:val="16"/>
                <w:szCs w:val="20"/>
              </w:rPr>
              <w:t xml:space="preserve"> are on each branch. </w:t>
            </w:r>
          </w:p>
          <w:p w:rsidR="00E35DB0" w:rsidRPr="006953FA" w:rsidRDefault="00E35DB0" w:rsidP="006953FA">
            <w:pPr>
              <w:spacing w:after="240" w:line="276" w:lineRule="auto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I</w:t>
            </w:r>
            <w:r w:rsidRPr="006953FA">
              <w:rPr>
                <w:sz w:val="16"/>
                <w:szCs w:val="20"/>
              </w:rPr>
              <w:t xml:space="preserve"> can combine multiple </w:t>
            </w:r>
            <w:r w:rsidRPr="006953FA">
              <w:rPr>
                <w:b/>
                <w:sz w:val="16"/>
                <w:szCs w:val="20"/>
              </w:rPr>
              <w:t xml:space="preserve">condition-starts-action </w:t>
            </w:r>
            <w:r w:rsidRPr="006953FA">
              <w:rPr>
                <w:sz w:val="16"/>
                <w:szCs w:val="20"/>
              </w:rPr>
              <w:t>selection blocks to create multiple branches</w:t>
            </w:r>
          </w:p>
          <w:p w:rsidR="00E35DB0" w:rsidRDefault="00E35DB0" w:rsidP="00F73912">
            <w:pPr>
              <w:spacing w:after="240" w:line="276" w:lineRule="auto"/>
              <w:rPr>
                <w:sz w:val="20"/>
                <w:szCs w:val="20"/>
              </w:rPr>
            </w:pPr>
          </w:p>
          <w:p w:rsidR="00E35DB0" w:rsidRPr="00841635" w:rsidRDefault="00E35DB0" w:rsidP="009E770B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793" w:type="dxa"/>
            <w:shd w:val="clear" w:color="auto" w:fill="A8D08D" w:themeFill="accent6" w:themeFillTint="99"/>
          </w:tcPr>
          <w:p w:rsidR="00E35DB0" w:rsidRPr="00841635" w:rsidRDefault="00E35DB0" w:rsidP="009E770B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Word Processing</w:t>
            </w:r>
          </w:p>
          <w:p w:rsidR="00E35DB0" w:rsidRPr="00841635" w:rsidRDefault="00E35DB0" w:rsidP="009E770B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9E770B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 xml:space="preserve">Outcome: </w:t>
            </w:r>
          </w:p>
          <w:p w:rsidR="00E35DB0" w:rsidRPr="00841635" w:rsidRDefault="00E35DB0" w:rsidP="009E770B">
            <w:pPr>
              <w:rPr>
                <w:sz w:val="16"/>
                <w:szCs w:val="16"/>
              </w:rPr>
            </w:pP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 xml:space="preserve">select, use and combine a variety of software (including internet services) on a range of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digital devices to design and create a range of programs, systems and content that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accomplish given goals, including collecting, analysing, evaluating and presenting data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and information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technology safely, respectfully and responsibly;</w:t>
            </w:r>
          </w:p>
          <w:p w:rsidR="00E35DB0" w:rsidRPr="00841635" w:rsidRDefault="00E35DB0" w:rsidP="009E770B">
            <w:pPr>
              <w:rPr>
                <w:b/>
                <w:sz w:val="16"/>
                <w:szCs w:val="16"/>
              </w:rPr>
            </w:pPr>
          </w:p>
          <w:p w:rsidR="00E35DB0" w:rsidRPr="00841635" w:rsidRDefault="00E35DB0" w:rsidP="009E770B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E35DB0" w:rsidRPr="00E26AB9" w:rsidRDefault="00E35DB0" w:rsidP="009E770B">
            <w:pPr>
              <w:rPr>
                <w:sz w:val="16"/>
                <w:szCs w:val="16"/>
              </w:rPr>
            </w:pPr>
            <w:r w:rsidRPr="00E26AB9">
              <w:rPr>
                <w:sz w:val="16"/>
                <w:szCs w:val="16"/>
              </w:rPr>
              <w:t xml:space="preserve">I can start to apply other useful effects to my documents such as hyperlinks. </w:t>
            </w:r>
          </w:p>
          <w:p w:rsidR="00E35DB0" w:rsidRPr="00E26AB9" w:rsidRDefault="00E35DB0" w:rsidP="009E770B">
            <w:pPr>
              <w:rPr>
                <w:sz w:val="16"/>
                <w:szCs w:val="16"/>
              </w:rPr>
            </w:pPr>
            <w:r w:rsidRPr="00E26AB9">
              <w:rPr>
                <w:sz w:val="16"/>
                <w:szCs w:val="16"/>
              </w:rPr>
              <w:t xml:space="preserve">I can import sounds to accompany and enhance the text in my document. </w:t>
            </w:r>
          </w:p>
          <w:p w:rsidR="00E35DB0" w:rsidRPr="00841635" w:rsidRDefault="00E35DB0" w:rsidP="009E770B">
            <w:pPr>
              <w:rPr>
                <w:rFonts w:cstheme="minorHAnsi"/>
                <w:sz w:val="16"/>
                <w:szCs w:val="16"/>
              </w:rPr>
            </w:pPr>
            <w:r w:rsidRPr="00E26AB9">
              <w:rPr>
                <w:sz w:val="16"/>
                <w:szCs w:val="16"/>
              </w:rPr>
              <w:t>I can organise and reorganise text on screen to suit a purpose</w:t>
            </w:r>
          </w:p>
        </w:tc>
        <w:tc>
          <w:tcPr>
            <w:tcW w:w="2279" w:type="dxa"/>
            <w:shd w:val="clear" w:color="auto" w:fill="A8D08D" w:themeFill="accent6" w:themeFillTint="99"/>
          </w:tcPr>
          <w:p w:rsidR="00E35DB0" w:rsidRPr="00841635" w:rsidRDefault="00E35DB0" w:rsidP="009E770B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Data Handling</w:t>
            </w:r>
          </w:p>
          <w:p w:rsidR="00E35DB0" w:rsidRPr="00841635" w:rsidRDefault="00E35DB0" w:rsidP="009E770B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E35DB0" w:rsidRPr="00841635" w:rsidRDefault="00E35DB0" w:rsidP="009E770B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 xml:space="preserve">Outcome: collect and present data linked to the environment </w:t>
            </w:r>
          </w:p>
          <w:p w:rsidR="00E35DB0" w:rsidRPr="00841635" w:rsidRDefault="00E35DB0" w:rsidP="009E770B">
            <w:pPr>
              <w:rPr>
                <w:sz w:val="16"/>
                <w:szCs w:val="16"/>
              </w:rPr>
            </w:pP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 xml:space="preserve">select, use and combine a variety of software (including internet services) on a range of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digital devices to design and create a range of programs, systems and content that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accomplish given goals, including collecting, analysing, evaluating and presenting data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and information </w:t>
            </w:r>
          </w:p>
          <w:p w:rsidR="00E35DB0" w:rsidRPr="00472019" w:rsidRDefault="00E35DB0" w:rsidP="009E770B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technology safely, respectfully and responsibly;</w:t>
            </w:r>
          </w:p>
          <w:p w:rsidR="00E35DB0" w:rsidRPr="00841635" w:rsidRDefault="00E35DB0" w:rsidP="009E770B">
            <w:pPr>
              <w:rPr>
                <w:b/>
                <w:sz w:val="16"/>
                <w:szCs w:val="16"/>
              </w:rPr>
            </w:pPr>
          </w:p>
          <w:p w:rsidR="00E35DB0" w:rsidRPr="00841635" w:rsidRDefault="00E35DB0" w:rsidP="009E770B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E35DB0" w:rsidRPr="00E26AB9" w:rsidRDefault="00E35DB0" w:rsidP="009E770B">
            <w:pPr>
              <w:rPr>
                <w:sz w:val="16"/>
                <w:szCs w:val="16"/>
              </w:rPr>
            </w:pPr>
            <w:r w:rsidRPr="00E26AB9">
              <w:rPr>
                <w:sz w:val="16"/>
                <w:szCs w:val="16"/>
              </w:rPr>
              <w:t xml:space="preserve">I can create and publish my own online questionnaire and analyse the results. </w:t>
            </w:r>
          </w:p>
          <w:p w:rsidR="00E35DB0" w:rsidRPr="00E26AB9" w:rsidRDefault="00E35DB0" w:rsidP="009E770B">
            <w:pPr>
              <w:rPr>
                <w:sz w:val="16"/>
                <w:szCs w:val="16"/>
              </w:rPr>
            </w:pPr>
            <w:r w:rsidRPr="00E26AB9">
              <w:rPr>
                <w:sz w:val="16"/>
                <w:szCs w:val="16"/>
              </w:rPr>
              <w:t xml:space="preserve">I can use simple formulae to solve calculations including =sum and other statistical functions </w:t>
            </w:r>
          </w:p>
          <w:p w:rsidR="00E35DB0" w:rsidRPr="00E26AB9" w:rsidRDefault="00E35DB0" w:rsidP="009E770B">
            <w:pPr>
              <w:rPr>
                <w:sz w:val="16"/>
                <w:szCs w:val="16"/>
              </w:rPr>
            </w:pPr>
            <w:r w:rsidRPr="00E26AB9">
              <w:rPr>
                <w:sz w:val="16"/>
                <w:szCs w:val="16"/>
              </w:rPr>
              <w:t>I can edit and format difference cells in a spreadsheet.</w:t>
            </w:r>
          </w:p>
          <w:p w:rsidR="00E35DB0" w:rsidRPr="00E26AB9" w:rsidRDefault="00E35DB0" w:rsidP="009E770B">
            <w:pPr>
              <w:rPr>
                <w:sz w:val="16"/>
                <w:szCs w:val="16"/>
              </w:rPr>
            </w:pPr>
            <w:r w:rsidRPr="00E26AB9">
              <w:rPr>
                <w:sz w:val="16"/>
                <w:szCs w:val="16"/>
              </w:rPr>
              <w:t xml:space="preserve">I can write spreadsheet formula to solve more challenging maths problems. </w:t>
            </w:r>
          </w:p>
          <w:p w:rsidR="00E35DB0" w:rsidRPr="00841635" w:rsidRDefault="00E35DB0" w:rsidP="009E770B">
            <w:pPr>
              <w:rPr>
                <w:rFonts w:cstheme="minorHAnsi"/>
                <w:sz w:val="16"/>
                <w:szCs w:val="16"/>
              </w:rPr>
            </w:pPr>
            <w:r w:rsidRPr="00E26AB9">
              <w:rPr>
                <w:sz w:val="16"/>
                <w:szCs w:val="16"/>
              </w:rPr>
              <w:t>I can create and publish my own online quiz with a range of media (images and video)</w:t>
            </w:r>
          </w:p>
        </w:tc>
      </w:tr>
      <w:tr w:rsidR="00E26AB9" w:rsidTr="004E3612">
        <w:tc>
          <w:tcPr>
            <w:tcW w:w="329" w:type="dxa"/>
          </w:tcPr>
          <w:p w:rsidR="00E26AB9" w:rsidRDefault="00E26AB9" w:rsidP="00E26AB9"/>
        </w:tc>
        <w:tc>
          <w:tcPr>
            <w:tcW w:w="2369" w:type="dxa"/>
          </w:tcPr>
          <w:p w:rsidR="00E26AB9" w:rsidRDefault="00E26AB9" w:rsidP="00E26AB9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>Key vocab:</w:t>
            </w:r>
          </w:p>
          <w:p w:rsidR="00E26AB9" w:rsidRPr="00C900B6" w:rsidRDefault="00223610" w:rsidP="00E26A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image, crop, resize, brightness, effects, edit, background, filter, media</w:t>
            </w:r>
          </w:p>
          <w:p w:rsidR="00E26AB9" w:rsidRPr="00C900B6" w:rsidRDefault="00E26AB9" w:rsidP="00E26AB9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706" w:type="dxa"/>
          </w:tcPr>
          <w:p w:rsidR="00E26AB9" w:rsidRPr="00C900B6" w:rsidRDefault="00E26AB9" w:rsidP="00E26AB9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>Key vocab:</w:t>
            </w:r>
          </w:p>
          <w:p w:rsidR="00E26AB9" w:rsidRPr="00010DE5" w:rsidRDefault="00223610" w:rsidP="00E26A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Multimedia, layout, design, structure, select, import, graphics, audience, hyperlink, format, image, web search, format</w:t>
            </w:r>
          </w:p>
        </w:tc>
        <w:tc>
          <w:tcPr>
            <w:tcW w:w="2370" w:type="dxa"/>
          </w:tcPr>
          <w:p w:rsidR="00E26AB9" w:rsidRDefault="00E26AB9" w:rsidP="00E26AB9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>Key vocab:</w:t>
            </w:r>
          </w:p>
          <w:p w:rsidR="00E26AB9" w:rsidRPr="00010DE5" w:rsidRDefault="00E26AB9" w:rsidP="00E26AB9">
            <w:pPr>
              <w:rPr>
                <w:sz w:val="20"/>
                <w:szCs w:val="20"/>
              </w:rPr>
            </w:pPr>
          </w:p>
        </w:tc>
        <w:tc>
          <w:tcPr>
            <w:tcW w:w="2542" w:type="dxa"/>
          </w:tcPr>
          <w:p w:rsidR="00E26AB9" w:rsidRDefault="00E26AB9" w:rsidP="00E26AB9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>Key vocab:</w:t>
            </w:r>
          </w:p>
          <w:p w:rsidR="00E26AB9" w:rsidRPr="00010DE5" w:rsidRDefault="00E26AB9" w:rsidP="00E26AB9">
            <w:pPr>
              <w:rPr>
                <w:sz w:val="20"/>
                <w:szCs w:val="20"/>
              </w:rPr>
            </w:pPr>
          </w:p>
        </w:tc>
        <w:tc>
          <w:tcPr>
            <w:tcW w:w="2793" w:type="dxa"/>
          </w:tcPr>
          <w:p w:rsidR="00E26AB9" w:rsidRDefault="00E26AB9" w:rsidP="00E26AB9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>Key vocab:</w:t>
            </w:r>
          </w:p>
          <w:p w:rsidR="00E26AB9" w:rsidRPr="00C900B6" w:rsidRDefault="00223610" w:rsidP="00E26A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document, hyperlink, import, audio, text, image</w:t>
            </w:r>
          </w:p>
        </w:tc>
        <w:tc>
          <w:tcPr>
            <w:tcW w:w="2279" w:type="dxa"/>
          </w:tcPr>
          <w:p w:rsidR="00E26AB9" w:rsidRDefault="00E26AB9" w:rsidP="00E26AB9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 xml:space="preserve">Key vocab: </w:t>
            </w:r>
          </w:p>
          <w:p w:rsidR="00E26AB9" w:rsidRPr="00E26AB9" w:rsidRDefault="00E26AB9" w:rsidP="00E26AB9">
            <w:pPr>
              <w:rPr>
                <w:sz w:val="20"/>
                <w:szCs w:val="20"/>
              </w:rPr>
            </w:pPr>
            <w:r w:rsidRPr="00E26AB9">
              <w:rPr>
                <w:sz w:val="20"/>
                <w:szCs w:val="20"/>
              </w:rPr>
              <w:t>survey, questionnaire, data collection, field, criterion</w:t>
            </w:r>
            <w:r w:rsidR="00223610">
              <w:rPr>
                <w:sz w:val="20"/>
                <w:szCs w:val="20"/>
              </w:rPr>
              <w:t>, spreadsheet, cells, row, column, formulae, SUM, AVERAGE, MIN, MAX</w:t>
            </w:r>
          </w:p>
        </w:tc>
      </w:tr>
      <w:tr w:rsidR="00E26AB9" w:rsidTr="00E26AB9">
        <w:tc>
          <w:tcPr>
            <w:tcW w:w="329" w:type="dxa"/>
          </w:tcPr>
          <w:p w:rsidR="00E26AB9" w:rsidRDefault="00E26AB9" w:rsidP="00E26AB9"/>
        </w:tc>
        <w:tc>
          <w:tcPr>
            <w:tcW w:w="15059" w:type="dxa"/>
            <w:gridSpan w:val="6"/>
          </w:tcPr>
          <w:p w:rsidR="00E26AB9" w:rsidRPr="000B510C" w:rsidRDefault="00E26AB9" w:rsidP="00E26AB9">
            <w:pPr>
              <w:rPr>
                <w:b/>
                <w:u w:val="single"/>
              </w:rPr>
            </w:pPr>
            <w:r w:rsidRPr="000B510C">
              <w:rPr>
                <w:b/>
                <w:u w:val="single"/>
              </w:rPr>
              <w:t>Key digital literacy ski</w:t>
            </w:r>
            <w:r>
              <w:rPr>
                <w:b/>
                <w:u w:val="single"/>
              </w:rPr>
              <w:t>lls to be developed across Year 5</w:t>
            </w:r>
            <w:r w:rsidRPr="000B510C">
              <w:rPr>
                <w:b/>
                <w:u w:val="single"/>
              </w:rPr>
              <w:t>:</w:t>
            </w:r>
          </w:p>
          <w:p w:rsidR="00E26AB9" w:rsidRDefault="00E26AB9" w:rsidP="00E26AB9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</w:tc>
      </w:tr>
      <w:tr w:rsidR="00951E5F" w:rsidTr="00E35DB0">
        <w:tc>
          <w:tcPr>
            <w:tcW w:w="329" w:type="dxa"/>
            <w:vMerge w:val="restart"/>
          </w:tcPr>
          <w:p w:rsidR="00951E5F" w:rsidRDefault="00951E5F" w:rsidP="00951E5F">
            <w:r>
              <w:lastRenderedPageBreak/>
              <w:t>6</w:t>
            </w:r>
          </w:p>
        </w:tc>
        <w:tc>
          <w:tcPr>
            <w:tcW w:w="2369" w:type="dxa"/>
            <w:shd w:val="clear" w:color="auto" w:fill="FFE599" w:themeFill="accent4" w:themeFillTint="66"/>
          </w:tcPr>
          <w:p w:rsidR="00951E5F" w:rsidRPr="00951E5F" w:rsidRDefault="00951E5F" w:rsidP="00951E5F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51E5F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51E5F" w:rsidRPr="00951E5F" w:rsidRDefault="00951E5F" w:rsidP="00951E5F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Online Bullying</w:t>
            </w:r>
          </w:p>
        </w:tc>
        <w:tc>
          <w:tcPr>
            <w:tcW w:w="2706" w:type="dxa"/>
            <w:shd w:val="clear" w:color="auto" w:fill="FFE599" w:themeFill="accent4" w:themeFillTint="66"/>
          </w:tcPr>
          <w:p w:rsidR="00951E5F" w:rsidRPr="00951E5F" w:rsidRDefault="00951E5F" w:rsidP="00951E5F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51E5F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51E5F" w:rsidRPr="00223610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>Health, well-being and lifestyle</w:t>
            </w:r>
          </w:p>
          <w:p w:rsidR="00951E5F" w:rsidRPr="00223610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370" w:type="dxa"/>
            <w:shd w:val="clear" w:color="auto" w:fill="FFE599" w:themeFill="accent4" w:themeFillTint="66"/>
          </w:tcPr>
          <w:p w:rsidR="00951E5F" w:rsidRPr="00951E5F" w:rsidRDefault="00951E5F" w:rsidP="00951E5F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51E5F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51E5F" w:rsidRPr="00951E5F" w:rsidRDefault="00951E5F" w:rsidP="00951E5F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Self-image and identity</w:t>
            </w:r>
          </w:p>
          <w:p w:rsidR="00951E5F" w:rsidRPr="00223610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951E5F">
              <w:rPr>
                <w:sz w:val="16"/>
                <w:szCs w:val="16"/>
              </w:rPr>
              <w:t>Online Reputation</w:t>
            </w:r>
          </w:p>
        </w:tc>
        <w:tc>
          <w:tcPr>
            <w:tcW w:w="2542" w:type="dxa"/>
            <w:shd w:val="clear" w:color="auto" w:fill="FFE599" w:themeFill="accent4" w:themeFillTint="66"/>
          </w:tcPr>
          <w:p w:rsidR="00951E5F" w:rsidRPr="00951E5F" w:rsidRDefault="00951E5F" w:rsidP="00951E5F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51E5F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51E5F" w:rsidRPr="00951E5F" w:rsidRDefault="00951E5F" w:rsidP="00951E5F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Online relationships</w:t>
            </w:r>
          </w:p>
        </w:tc>
        <w:tc>
          <w:tcPr>
            <w:tcW w:w="2793" w:type="dxa"/>
            <w:shd w:val="clear" w:color="auto" w:fill="FFE599" w:themeFill="accent4" w:themeFillTint="66"/>
          </w:tcPr>
          <w:p w:rsidR="00951E5F" w:rsidRPr="00951E5F" w:rsidRDefault="00951E5F" w:rsidP="00951E5F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51E5F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51E5F" w:rsidRPr="00951E5F" w:rsidRDefault="00951E5F" w:rsidP="00951E5F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Managing online info</w:t>
            </w:r>
          </w:p>
        </w:tc>
        <w:tc>
          <w:tcPr>
            <w:tcW w:w="2279" w:type="dxa"/>
            <w:shd w:val="clear" w:color="auto" w:fill="FFE599" w:themeFill="accent4" w:themeFillTint="66"/>
          </w:tcPr>
          <w:p w:rsidR="00951E5F" w:rsidRPr="00951E5F" w:rsidRDefault="00951E5F" w:rsidP="00951E5F">
            <w:pPr>
              <w:jc w:val="center"/>
              <w:rPr>
                <w:b/>
                <w:sz w:val="14"/>
                <w:szCs w:val="16"/>
                <w:u w:val="single"/>
              </w:rPr>
            </w:pPr>
            <w:r w:rsidRPr="00951E5F">
              <w:rPr>
                <w:b/>
                <w:sz w:val="14"/>
                <w:szCs w:val="16"/>
                <w:u w:val="single"/>
              </w:rPr>
              <w:t>Education for a connected world</w:t>
            </w:r>
          </w:p>
          <w:p w:rsidR="00951E5F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51E5F" w:rsidRPr="00951E5F" w:rsidRDefault="00951E5F" w:rsidP="00951E5F">
            <w:pPr>
              <w:jc w:val="center"/>
              <w:rPr>
                <w:sz w:val="16"/>
                <w:szCs w:val="16"/>
              </w:rPr>
            </w:pPr>
            <w:r w:rsidRPr="00951E5F">
              <w:rPr>
                <w:sz w:val="16"/>
                <w:szCs w:val="16"/>
              </w:rPr>
              <w:t>Copyright and Ownership</w:t>
            </w:r>
          </w:p>
          <w:p w:rsidR="00951E5F" w:rsidRPr="00223610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951E5F">
              <w:rPr>
                <w:sz w:val="16"/>
                <w:szCs w:val="16"/>
              </w:rPr>
              <w:t>Privacy and Security</w:t>
            </w:r>
          </w:p>
        </w:tc>
      </w:tr>
      <w:tr w:rsidR="00951E5F" w:rsidTr="006953FA">
        <w:tc>
          <w:tcPr>
            <w:tcW w:w="329" w:type="dxa"/>
            <w:vMerge/>
          </w:tcPr>
          <w:p w:rsidR="00951E5F" w:rsidRDefault="00951E5F" w:rsidP="00951E5F"/>
        </w:tc>
        <w:tc>
          <w:tcPr>
            <w:tcW w:w="2369" w:type="dxa"/>
            <w:shd w:val="clear" w:color="auto" w:fill="FF9999"/>
          </w:tcPr>
          <w:p w:rsidR="00951E5F" w:rsidRPr="00841635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Computer Science</w:t>
            </w:r>
          </w:p>
          <w:p w:rsidR="00951E5F" w:rsidRPr="00841635" w:rsidRDefault="00951E5F" w:rsidP="00951E5F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951E5F" w:rsidRPr="00841635" w:rsidRDefault="00951E5F" w:rsidP="00951E5F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 xml:space="preserve">Outcome: </w:t>
            </w:r>
            <w:r>
              <w:rPr>
                <w:color w:val="0070C0"/>
                <w:sz w:val="16"/>
                <w:szCs w:val="16"/>
              </w:rPr>
              <w:t>personalise a program using a variable.</w:t>
            </w:r>
          </w:p>
          <w:p w:rsidR="00951E5F" w:rsidRPr="00841635" w:rsidRDefault="00951E5F" w:rsidP="00951E5F">
            <w:pPr>
              <w:rPr>
                <w:sz w:val="16"/>
                <w:szCs w:val="16"/>
              </w:rPr>
            </w:pP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 xml:space="preserve">select, use and combine a variety of software (including internet services) on a range of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digital devices to design and create a range of programs, systems and content that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accomplish given goals, including collecting, analysing, evaluating and presenting data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and information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technology safely, respectfully and responsibly;</w:t>
            </w:r>
          </w:p>
          <w:p w:rsidR="00951E5F" w:rsidRPr="00841635" w:rsidRDefault="00951E5F" w:rsidP="00951E5F">
            <w:pPr>
              <w:rPr>
                <w:b/>
                <w:sz w:val="16"/>
                <w:szCs w:val="16"/>
              </w:rPr>
            </w:pPr>
          </w:p>
          <w:p w:rsidR="00951E5F" w:rsidRPr="00841635" w:rsidRDefault="00951E5F" w:rsidP="00951E5F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951E5F" w:rsidRPr="000452F6" w:rsidRDefault="00951E5F" w:rsidP="00951E5F">
            <w:pPr>
              <w:spacing w:before="240" w:line="276" w:lineRule="auto"/>
              <w:rPr>
                <w:sz w:val="16"/>
                <w:szCs w:val="16"/>
              </w:rPr>
            </w:pPr>
            <w:r w:rsidRPr="000452F6">
              <w:rPr>
                <w:rFonts w:cstheme="minorHAnsi"/>
                <w:sz w:val="16"/>
                <w:szCs w:val="16"/>
              </w:rPr>
              <w:t xml:space="preserve">I know </w:t>
            </w:r>
            <w:r w:rsidRPr="000452F6">
              <w:rPr>
                <w:sz w:val="16"/>
                <w:szCs w:val="16"/>
              </w:rPr>
              <w:t>variables are used to store information to be referred to and changed in a computer programme or algorithm</w:t>
            </w:r>
          </w:p>
          <w:p w:rsidR="00951E5F" w:rsidRDefault="00951E5F" w:rsidP="00951E5F">
            <w:pPr>
              <w:spacing w:line="276" w:lineRule="auto"/>
              <w:rPr>
                <w:sz w:val="16"/>
                <w:szCs w:val="16"/>
              </w:rPr>
            </w:pPr>
            <w:r w:rsidRPr="000452F6">
              <w:rPr>
                <w:sz w:val="16"/>
                <w:szCs w:val="16"/>
              </w:rPr>
              <w:t xml:space="preserve">I can name a variable using one word and </w:t>
            </w:r>
            <w:proofErr w:type="spellStart"/>
            <w:r w:rsidRPr="000452F6">
              <w:rPr>
                <w:sz w:val="16"/>
                <w:szCs w:val="16"/>
              </w:rPr>
              <w:t>camelCase</w:t>
            </w:r>
            <w:proofErr w:type="spellEnd"/>
            <w:r w:rsidRPr="000452F6">
              <w:rPr>
                <w:sz w:val="16"/>
                <w:szCs w:val="16"/>
              </w:rPr>
              <w:t xml:space="preserve"> or </w:t>
            </w:r>
            <w:proofErr w:type="spellStart"/>
            <w:r w:rsidRPr="000452F6">
              <w:rPr>
                <w:sz w:val="16"/>
                <w:szCs w:val="16"/>
              </w:rPr>
              <w:t>under_score</w:t>
            </w:r>
            <w:proofErr w:type="spellEnd"/>
            <w:r w:rsidRPr="000452F6">
              <w:rPr>
                <w:sz w:val="16"/>
                <w:szCs w:val="16"/>
              </w:rPr>
              <w:t xml:space="preserve"> to avoid confusion later in </w:t>
            </w:r>
            <w:r>
              <w:rPr>
                <w:sz w:val="16"/>
                <w:szCs w:val="16"/>
              </w:rPr>
              <w:t xml:space="preserve">text based programming languages. </w:t>
            </w:r>
          </w:p>
          <w:p w:rsidR="00951E5F" w:rsidRPr="000452F6" w:rsidRDefault="00951E5F" w:rsidP="00951E5F">
            <w:pPr>
              <w:spacing w:line="276" w:lineRule="auto"/>
              <w:rPr>
                <w:sz w:val="16"/>
                <w:szCs w:val="16"/>
              </w:rPr>
            </w:pPr>
            <w:r w:rsidRPr="000452F6">
              <w:rPr>
                <w:sz w:val="16"/>
                <w:szCs w:val="16"/>
              </w:rPr>
              <w:t>I can create a variable and show the value on the screen in Scratch so either I or the user can see the value</w:t>
            </w:r>
          </w:p>
          <w:p w:rsidR="00951E5F" w:rsidRDefault="00951E5F" w:rsidP="00951E5F">
            <w:pPr>
              <w:spacing w:line="276" w:lineRule="auto"/>
              <w:rPr>
                <w:color w:val="7030A0"/>
                <w:sz w:val="20"/>
                <w:szCs w:val="20"/>
              </w:rPr>
            </w:pPr>
          </w:p>
          <w:p w:rsidR="00951E5F" w:rsidRDefault="00951E5F" w:rsidP="00951E5F">
            <w:pPr>
              <w:spacing w:before="240" w:line="276" w:lineRule="auto"/>
              <w:rPr>
                <w:sz w:val="20"/>
                <w:szCs w:val="20"/>
              </w:rPr>
            </w:pPr>
          </w:p>
          <w:p w:rsidR="00951E5F" w:rsidRPr="00841635" w:rsidRDefault="00951E5F" w:rsidP="00951E5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706" w:type="dxa"/>
            <w:shd w:val="clear" w:color="auto" w:fill="A8D08D" w:themeFill="accent6" w:themeFillTint="99"/>
          </w:tcPr>
          <w:p w:rsidR="00951E5F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AR + VR</w:t>
            </w:r>
          </w:p>
          <w:p w:rsidR="00951E5F" w:rsidRPr="00841635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51E5F" w:rsidRPr="00841635" w:rsidRDefault="00951E5F" w:rsidP="00951E5F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951E5F" w:rsidRPr="00841635" w:rsidRDefault="00951E5F" w:rsidP="00951E5F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 xml:space="preserve">Outcome: </w:t>
            </w:r>
            <w:r>
              <w:rPr>
                <w:color w:val="0070C0"/>
                <w:sz w:val="16"/>
                <w:szCs w:val="16"/>
              </w:rPr>
              <w:t>explore life in WW 1 + 2</w:t>
            </w:r>
          </w:p>
          <w:p w:rsidR="00951E5F" w:rsidRPr="00841635" w:rsidRDefault="00951E5F" w:rsidP="00951E5F">
            <w:pPr>
              <w:rPr>
                <w:sz w:val="16"/>
                <w:szCs w:val="16"/>
              </w:rPr>
            </w:pP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 xml:space="preserve">select, use and combine a variety of software (including internet services) on a range of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digital devices to design and create a range of programs, systems and content that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accomplish given goals, including collecting, analysing, evaluating and presenting data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and information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technology safely, respectfully and responsibly;</w:t>
            </w:r>
          </w:p>
          <w:p w:rsidR="00951E5F" w:rsidRPr="00841635" w:rsidRDefault="00951E5F" w:rsidP="00951E5F">
            <w:pPr>
              <w:rPr>
                <w:b/>
                <w:sz w:val="16"/>
                <w:szCs w:val="16"/>
              </w:rPr>
            </w:pPr>
          </w:p>
          <w:p w:rsidR="00951E5F" w:rsidRPr="00841635" w:rsidRDefault="00951E5F" w:rsidP="00951E5F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951E5F" w:rsidRPr="0021261D" w:rsidRDefault="00951E5F" w:rsidP="00951E5F">
            <w:pPr>
              <w:rPr>
                <w:sz w:val="16"/>
              </w:rPr>
            </w:pPr>
            <w:r w:rsidRPr="0021261D">
              <w:rPr>
                <w:sz w:val="16"/>
              </w:rPr>
              <w:t xml:space="preserve">I can create an interactive VR experience. </w:t>
            </w:r>
          </w:p>
          <w:p w:rsidR="00951E5F" w:rsidRPr="0021261D" w:rsidRDefault="00951E5F" w:rsidP="00951E5F">
            <w:pPr>
              <w:rPr>
                <w:sz w:val="16"/>
              </w:rPr>
            </w:pPr>
            <w:r w:rsidRPr="0021261D">
              <w:rPr>
                <w:sz w:val="16"/>
              </w:rPr>
              <w:t>I can create an animated object and bring it into my surroundings through AR</w:t>
            </w:r>
          </w:p>
          <w:p w:rsidR="00951E5F" w:rsidRPr="0021261D" w:rsidRDefault="00951E5F" w:rsidP="00951E5F">
            <w:pPr>
              <w:rPr>
                <w:sz w:val="16"/>
              </w:rPr>
            </w:pPr>
            <w:r w:rsidRPr="0021261D">
              <w:rPr>
                <w:sz w:val="16"/>
              </w:rPr>
              <w:t>I can create an AR experience using objects I have created to explain a concept.</w:t>
            </w:r>
          </w:p>
          <w:p w:rsidR="00951E5F" w:rsidRDefault="00951E5F" w:rsidP="00951E5F">
            <w:pPr>
              <w:rPr>
                <w:sz w:val="16"/>
              </w:rPr>
            </w:pPr>
            <w:r w:rsidRPr="0021261D">
              <w:rPr>
                <w:sz w:val="16"/>
              </w:rPr>
              <w:t xml:space="preserve">I can create and upload my own VR Google Expedition. </w:t>
            </w:r>
          </w:p>
          <w:p w:rsidR="00951E5F" w:rsidRPr="0021261D" w:rsidRDefault="00951E5F" w:rsidP="00951E5F">
            <w:pPr>
              <w:rPr>
                <w:sz w:val="16"/>
              </w:rPr>
            </w:pPr>
            <w:r w:rsidRPr="0021261D">
              <w:rPr>
                <w:sz w:val="16"/>
              </w:rPr>
              <w:t xml:space="preserve">I can create an interactive poster using AR </w:t>
            </w:r>
          </w:p>
          <w:p w:rsidR="00951E5F" w:rsidRPr="00841635" w:rsidRDefault="00951E5F" w:rsidP="00951E5F">
            <w:pPr>
              <w:rPr>
                <w:rFonts w:cstheme="minorHAnsi"/>
                <w:sz w:val="16"/>
                <w:szCs w:val="16"/>
              </w:rPr>
            </w:pPr>
            <w:r w:rsidRPr="0021261D">
              <w:rPr>
                <w:sz w:val="16"/>
              </w:rPr>
              <w:t>I can explain how VR and AR works.</w:t>
            </w:r>
          </w:p>
        </w:tc>
        <w:tc>
          <w:tcPr>
            <w:tcW w:w="2370" w:type="dxa"/>
            <w:shd w:val="clear" w:color="auto" w:fill="A8D08D" w:themeFill="accent6" w:themeFillTint="99"/>
          </w:tcPr>
          <w:p w:rsidR="00951E5F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Video Creation</w:t>
            </w:r>
          </w:p>
          <w:p w:rsidR="00951E5F" w:rsidRPr="00841635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Sound</w:t>
            </w:r>
          </w:p>
          <w:p w:rsidR="00951E5F" w:rsidRPr="00841635" w:rsidRDefault="00951E5F" w:rsidP="00951E5F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951E5F" w:rsidRPr="00841635" w:rsidRDefault="00951E5F" w:rsidP="00951E5F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 xml:space="preserve">Outcome: </w:t>
            </w:r>
            <w:proofErr w:type="gramStart"/>
            <w:r w:rsidRPr="00841635">
              <w:rPr>
                <w:color w:val="0070C0"/>
                <w:sz w:val="16"/>
                <w:szCs w:val="16"/>
              </w:rPr>
              <w:t>create</w:t>
            </w:r>
            <w:r>
              <w:rPr>
                <w:color w:val="0070C0"/>
                <w:sz w:val="16"/>
                <w:szCs w:val="16"/>
              </w:rPr>
              <w:t xml:space="preserve">  a</w:t>
            </w:r>
            <w:proofErr w:type="gramEnd"/>
            <w:r>
              <w:rPr>
                <w:color w:val="0070C0"/>
                <w:sz w:val="16"/>
                <w:szCs w:val="16"/>
              </w:rPr>
              <w:t xml:space="preserve"> campaign video for an election </w:t>
            </w:r>
          </w:p>
          <w:p w:rsidR="00951E5F" w:rsidRPr="00841635" w:rsidRDefault="00951E5F" w:rsidP="00951E5F">
            <w:pPr>
              <w:rPr>
                <w:sz w:val="16"/>
                <w:szCs w:val="16"/>
              </w:rPr>
            </w:pP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 xml:space="preserve">select, use and combine a variety of software (including internet services) on a range of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digital devices to design and create a range of programs, systems and content that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accomplish given goals, including collecting, analysing, evaluating and presenting data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and information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technology safely, respectfully and responsibly;</w:t>
            </w:r>
          </w:p>
          <w:p w:rsidR="00951E5F" w:rsidRPr="00841635" w:rsidRDefault="00951E5F" w:rsidP="00951E5F">
            <w:pPr>
              <w:rPr>
                <w:b/>
                <w:sz w:val="16"/>
                <w:szCs w:val="16"/>
              </w:rPr>
            </w:pPr>
          </w:p>
          <w:p w:rsidR="00951E5F" w:rsidRPr="00841635" w:rsidRDefault="00951E5F" w:rsidP="00951E5F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951E5F" w:rsidRPr="0021261D" w:rsidRDefault="00951E5F" w:rsidP="00951E5F">
            <w:pPr>
              <w:rPr>
                <w:sz w:val="16"/>
                <w:szCs w:val="16"/>
              </w:rPr>
            </w:pPr>
            <w:r w:rsidRPr="0021261D">
              <w:rPr>
                <w:sz w:val="16"/>
                <w:szCs w:val="16"/>
              </w:rPr>
              <w:t xml:space="preserve">I can use cutaway and split screen tools in iMovie. </w:t>
            </w:r>
          </w:p>
          <w:p w:rsidR="00951E5F" w:rsidRPr="0021261D" w:rsidRDefault="00951E5F" w:rsidP="00951E5F">
            <w:pPr>
              <w:rPr>
                <w:sz w:val="16"/>
                <w:szCs w:val="16"/>
              </w:rPr>
            </w:pPr>
            <w:r w:rsidRPr="0021261D">
              <w:rPr>
                <w:sz w:val="16"/>
                <w:szCs w:val="16"/>
              </w:rPr>
              <w:t xml:space="preserve">I can evaluate and improve the best video tools to best explain my understanding. </w:t>
            </w:r>
          </w:p>
          <w:p w:rsidR="00951E5F" w:rsidRPr="0021261D" w:rsidRDefault="00951E5F" w:rsidP="00951E5F">
            <w:pPr>
              <w:rPr>
                <w:sz w:val="16"/>
                <w:szCs w:val="16"/>
              </w:rPr>
            </w:pPr>
            <w:r w:rsidRPr="0021261D">
              <w:rPr>
                <w:sz w:val="16"/>
                <w:szCs w:val="16"/>
              </w:rPr>
              <w:t>I can further improve green screen clips using crop and resize and explore more creative ways to use the tool - wearing green clothes and the masking tool.</w:t>
            </w:r>
          </w:p>
          <w:p w:rsidR="00951E5F" w:rsidRPr="0021261D" w:rsidRDefault="00951E5F" w:rsidP="00951E5F">
            <w:pPr>
              <w:rPr>
                <w:sz w:val="16"/>
                <w:szCs w:val="16"/>
              </w:rPr>
            </w:pPr>
            <w:r w:rsidRPr="0021261D">
              <w:rPr>
                <w:sz w:val="16"/>
                <w:szCs w:val="16"/>
              </w:rPr>
              <w:t xml:space="preserve">I can add animated subtitles to my film to further enhance my creation. </w:t>
            </w:r>
          </w:p>
          <w:p w:rsidR="00951E5F" w:rsidRPr="00841635" w:rsidRDefault="00951E5F" w:rsidP="00951E5F">
            <w:pPr>
              <w:rPr>
                <w:rFonts w:cstheme="minorHAnsi"/>
                <w:sz w:val="16"/>
                <w:szCs w:val="16"/>
              </w:rPr>
            </w:pPr>
            <w:r w:rsidRPr="0021261D">
              <w:rPr>
                <w:sz w:val="16"/>
                <w:szCs w:val="16"/>
              </w:rPr>
              <w:t>I can create videos using a range of media - green screen, animations, film and image.</w:t>
            </w:r>
          </w:p>
        </w:tc>
        <w:tc>
          <w:tcPr>
            <w:tcW w:w="2542" w:type="dxa"/>
            <w:shd w:val="clear" w:color="auto" w:fill="A8D08D" w:themeFill="accent6" w:themeFillTint="99"/>
          </w:tcPr>
          <w:p w:rsidR="00951E5F" w:rsidRPr="00841635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Animation</w:t>
            </w:r>
          </w:p>
          <w:p w:rsidR="00951E5F" w:rsidRPr="00841635" w:rsidRDefault="00951E5F" w:rsidP="00951E5F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951E5F" w:rsidRPr="00841635" w:rsidRDefault="00951E5F" w:rsidP="00951E5F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>Outcome: create</w:t>
            </w:r>
            <w:r>
              <w:rPr>
                <w:color w:val="0070C0"/>
                <w:sz w:val="16"/>
                <w:szCs w:val="16"/>
              </w:rPr>
              <w:t xml:space="preserve"> an animated volcanic eruption</w:t>
            </w:r>
          </w:p>
          <w:p w:rsidR="00951E5F" w:rsidRPr="00841635" w:rsidRDefault="00951E5F" w:rsidP="00951E5F">
            <w:pPr>
              <w:rPr>
                <w:sz w:val="16"/>
                <w:szCs w:val="16"/>
              </w:rPr>
            </w:pP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 xml:space="preserve">select, use and combine a variety of software (including internet services) on a range of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digital devices to design and create a range of programs, systems and content that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accomplish given goals, including collecting, analysing, evaluating and presenting data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and information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technology safely, respectfully and responsibly;</w:t>
            </w:r>
          </w:p>
          <w:p w:rsidR="00951E5F" w:rsidRPr="00841635" w:rsidRDefault="00951E5F" w:rsidP="00951E5F">
            <w:pPr>
              <w:rPr>
                <w:b/>
                <w:sz w:val="16"/>
                <w:szCs w:val="16"/>
              </w:rPr>
            </w:pPr>
          </w:p>
          <w:p w:rsidR="00951E5F" w:rsidRPr="00841635" w:rsidRDefault="00951E5F" w:rsidP="00951E5F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951E5F" w:rsidRPr="00C85B33" w:rsidRDefault="00951E5F" w:rsidP="00951E5F">
            <w:pPr>
              <w:rPr>
                <w:sz w:val="16"/>
                <w:szCs w:val="16"/>
              </w:rPr>
            </w:pPr>
            <w:r w:rsidRPr="00C85B33">
              <w:rPr>
                <w:sz w:val="16"/>
                <w:szCs w:val="16"/>
              </w:rPr>
              <w:t xml:space="preserve">I can record animations of different characters and edit them together to create an interview. </w:t>
            </w:r>
          </w:p>
          <w:p w:rsidR="00951E5F" w:rsidRPr="00C85B33" w:rsidRDefault="00951E5F" w:rsidP="00951E5F">
            <w:pPr>
              <w:rPr>
                <w:sz w:val="16"/>
                <w:szCs w:val="16"/>
              </w:rPr>
            </w:pPr>
            <w:r w:rsidRPr="00C85B33">
              <w:rPr>
                <w:sz w:val="16"/>
                <w:szCs w:val="16"/>
              </w:rPr>
              <w:t xml:space="preserve">I can add green screen effects to a stop motion animation. </w:t>
            </w:r>
          </w:p>
          <w:p w:rsidR="00951E5F" w:rsidRPr="00C85B33" w:rsidRDefault="00951E5F" w:rsidP="00951E5F">
            <w:pPr>
              <w:rPr>
                <w:sz w:val="16"/>
                <w:szCs w:val="16"/>
              </w:rPr>
            </w:pPr>
            <w:r w:rsidRPr="00C85B33">
              <w:rPr>
                <w:sz w:val="16"/>
                <w:szCs w:val="16"/>
              </w:rPr>
              <w:t>I can create flip book animation using digital drawings and export as a Gif or video</w:t>
            </w:r>
          </w:p>
          <w:p w:rsidR="00951E5F" w:rsidRPr="00C85B33" w:rsidRDefault="00951E5F" w:rsidP="00951E5F">
            <w:pPr>
              <w:rPr>
                <w:sz w:val="16"/>
                <w:szCs w:val="16"/>
              </w:rPr>
            </w:pPr>
            <w:r w:rsidRPr="00C85B33">
              <w:rPr>
                <w:sz w:val="16"/>
                <w:szCs w:val="16"/>
              </w:rPr>
              <w:t xml:space="preserve">I can mix animations and videos recordings of myself to create video interviews. </w:t>
            </w:r>
          </w:p>
          <w:p w:rsidR="00951E5F" w:rsidRPr="00841635" w:rsidRDefault="00951E5F" w:rsidP="00951E5F">
            <w:pPr>
              <w:rPr>
                <w:rFonts w:cstheme="minorHAnsi"/>
                <w:sz w:val="16"/>
                <w:szCs w:val="16"/>
              </w:rPr>
            </w:pPr>
            <w:r w:rsidRPr="00C85B33">
              <w:rPr>
                <w:sz w:val="16"/>
                <w:szCs w:val="16"/>
              </w:rPr>
              <w:t>I can plan, script and create a 3D animation to explain a concept or tell a story.</w:t>
            </w:r>
            <w:r>
              <w:t xml:space="preserve"> </w:t>
            </w:r>
          </w:p>
        </w:tc>
        <w:tc>
          <w:tcPr>
            <w:tcW w:w="2793" w:type="dxa"/>
            <w:shd w:val="clear" w:color="auto" w:fill="FF9999"/>
          </w:tcPr>
          <w:p w:rsidR="00951E5F" w:rsidRPr="00841635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Computer Science</w:t>
            </w:r>
          </w:p>
          <w:p w:rsidR="00951E5F" w:rsidRPr="00841635" w:rsidRDefault="00951E5F" w:rsidP="00951E5F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>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951E5F" w:rsidRPr="00841635" w:rsidRDefault="00951E5F" w:rsidP="00951E5F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 xml:space="preserve">Outcome: </w:t>
            </w:r>
            <w:r>
              <w:rPr>
                <w:color w:val="0070C0"/>
                <w:sz w:val="16"/>
                <w:szCs w:val="16"/>
              </w:rPr>
              <w:t>Use a procedure to create drawn shapes.</w:t>
            </w:r>
          </w:p>
          <w:p w:rsidR="00951E5F" w:rsidRPr="00841635" w:rsidRDefault="00951E5F" w:rsidP="00951E5F">
            <w:pPr>
              <w:rPr>
                <w:sz w:val="16"/>
                <w:szCs w:val="16"/>
              </w:rPr>
            </w:pP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 xml:space="preserve">select, use and combine a variety of software (including internet services) on a range of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digital devices to design and create a range of programs, systems and content that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accomplish given goals, including collecting, analysing, evaluating and presenting data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and information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technology safely, respectfully and responsibly;</w:t>
            </w:r>
          </w:p>
          <w:p w:rsidR="00951E5F" w:rsidRPr="00841635" w:rsidRDefault="00951E5F" w:rsidP="00951E5F">
            <w:pPr>
              <w:rPr>
                <w:b/>
                <w:sz w:val="16"/>
                <w:szCs w:val="16"/>
              </w:rPr>
            </w:pPr>
          </w:p>
          <w:p w:rsidR="00951E5F" w:rsidRPr="00841635" w:rsidRDefault="00951E5F" w:rsidP="00951E5F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951E5F" w:rsidRPr="00CE59DA" w:rsidRDefault="00951E5F" w:rsidP="00951E5F">
            <w:pPr>
              <w:spacing w:before="240" w:line="276" w:lineRule="auto"/>
              <w:rPr>
                <w:sz w:val="16"/>
                <w:szCs w:val="20"/>
              </w:rPr>
            </w:pPr>
            <w:r w:rsidRPr="00CE59DA">
              <w:rPr>
                <w:sz w:val="16"/>
                <w:szCs w:val="20"/>
              </w:rPr>
              <w:t>I know a procedure is a small named section of a program that performs a specific task.</w:t>
            </w:r>
          </w:p>
          <w:p w:rsidR="00951E5F" w:rsidRPr="00CE59DA" w:rsidRDefault="00951E5F" w:rsidP="00951E5F">
            <w:pPr>
              <w:spacing w:after="240" w:line="276" w:lineRule="auto"/>
              <w:rPr>
                <w:sz w:val="16"/>
                <w:szCs w:val="20"/>
              </w:rPr>
            </w:pPr>
            <w:r w:rsidRPr="00CE59DA">
              <w:rPr>
                <w:sz w:val="16"/>
                <w:szCs w:val="20"/>
              </w:rPr>
              <w:t>I can name a procedure uniquely to avoid problems with variables or lists in text based programming languages.</w:t>
            </w:r>
          </w:p>
          <w:p w:rsidR="00951E5F" w:rsidRPr="00CE59DA" w:rsidRDefault="00951E5F" w:rsidP="00951E5F">
            <w:pPr>
              <w:spacing w:after="240" w:line="276" w:lineRule="auto"/>
              <w:rPr>
                <w:sz w:val="16"/>
                <w:szCs w:val="20"/>
              </w:rPr>
            </w:pPr>
            <w:r w:rsidRPr="00CE59DA">
              <w:rPr>
                <w:sz w:val="16"/>
                <w:szCs w:val="20"/>
              </w:rPr>
              <w:t>I can create a procedure in scratch from My Blocks</w:t>
            </w:r>
          </w:p>
          <w:p w:rsidR="00951E5F" w:rsidRDefault="00951E5F" w:rsidP="00951E5F">
            <w:pPr>
              <w:spacing w:before="240" w:line="276" w:lineRule="auto"/>
              <w:rPr>
                <w:sz w:val="20"/>
                <w:szCs w:val="20"/>
              </w:rPr>
            </w:pPr>
          </w:p>
          <w:p w:rsidR="00951E5F" w:rsidRDefault="00951E5F" w:rsidP="00951E5F">
            <w:pPr>
              <w:spacing w:before="240" w:line="276" w:lineRule="auto"/>
              <w:rPr>
                <w:sz w:val="20"/>
                <w:szCs w:val="20"/>
              </w:rPr>
            </w:pPr>
          </w:p>
          <w:p w:rsidR="00951E5F" w:rsidRPr="00841635" w:rsidRDefault="00951E5F" w:rsidP="00951E5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79" w:type="dxa"/>
            <w:shd w:val="clear" w:color="auto" w:fill="A8D08D" w:themeFill="accent6" w:themeFillTint="99"/>
          </w:tcPr>
          <w:p w:rsidR="00951E5F" w:rsidRPr="00223610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223610">
              <w:rPr>
                <w:b/>
                <w:sz w:val="16"/>
                <w:szCs w:val="16"/>
                <w:u w:val="single"/>
              </w:rPr>
              <w:t>Word Processing</w:t>
            </w:r>
          </w:p>
          <w:p w:rsidR="00951E5F" w:rsidRPr="00841635" w:rsidRDefault="00951E5F" w:rsidP="00951E5F">
            <w:pPr>
              <w:rPr>
                <w:sz w:val="16"/>
                <w:szCs w:val="16"/>
              </w:rPr>
            </w:pPr>
            <w:r w:rsidRPr="00841635">
              <w:rPr>
                <w:sz w:val="16"/>
                <w:szCs w:val="16"/>
              </w:rPr>
              <w:t xml:space="preserve"> (</w:t>
            </w:r>
            <w:r w:rsidRPr="00841635">
              <w:rPr>
                <w:i/>
                <w:sz w:val="16"/>
                <w:szCs w:val="16"/>
              </w:rPr>
              <w:t>context link with Theme</w:t>
            </w:r>
            <w:r w:rsidRPr="00841635">
              <w:rPr>
                <w:sz w:val="16"/>
                <w:szCs w:val="16"/>
              </w:rPr>
              <w:t>)</w:t>
            </w:r>
          </w:p>
          <w:p w:rsidR="00951E5F" w:rsidRPr="00841635" w:rsidRDefault="00951E5F" w:rsidP="00951E5F">
            <w:pPr>
              <w:rPr>
                <w:color w:val="0070C0"/>
                <w:sz w:val="16"/>
                <w:szCs w:val="16"/>
              </w:rPr>
            </w:pPr>
            <w:r w:rsidRPr="00841635">
              <w:rPr>
                <w:color w:val="0070C0"/>
                <w:sz w:val="16"/>
                <w:szCs w:val="16"/>
              </w:rPr>
              <w:t xml:space="preserve">Outcome: </w:t>
            </w:r>
          </w:p>
          <w:p w:rsidR="00951E5F" w:rsidRPr="00841635" w:rsidRDefault="00951E5F" w:rsidP="00951E5F">
            <w:pPr>
              <w:rPr>
                <w:sz w:val="16"/>
                <w:szCs w:val="16"/>
              </w:rPr>
            </w:pP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NC: </w:t>
            </w:r>
            <w:r w:rsidRPr="00472019">
              <w:rPr>
                <w:b/>
                <w:sz w:val="16"/>
                <w:szCs w:val="16"/>
              </w:rPr>
              <w:t xml:space="preserve">select, use and combine a variety of software (including internet services) on a range of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digital devices to design and create a range of programs, systems and content that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accomplish given goals, including collecting, analysing, evaluating and presenting data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 xml:space="preserve">and information </w:t>
            </w:r>
          </w:p>
          <w:p w:rsidR="00951E5F" w:rsidRPr="00472019" w:rsidRDefault="00951E5F" w:rsidP="00951E5F">
            <w:pPr>
              <w:rPr>
                <w:b/>
                <w:sz w:val="16"/>
                <w:szCs w:val="16"/>
              </w:rPr>
            </w:pPr>
            <w:r w:rsidRPr="00472019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472019">
              <w:rPr>
                <w:b/>
                <w:sz w:val="16"/>
                <w:szCs w:val="16"/>
              </w:rPr>
              <w:t>use technology safely, respectfully and responsibly;</w:t>
            </w:r>
          </w:p>
          <w:p w:rsidR="00951E5F" w:rsidRPr="00841635" w:rsidRDefault="00951E5F" w:rsidP="00951E5F">
            <w:pPr>
              <w:rPr>
                <w:b/>
                <w:sz w:val="16"/>
                <w:szCs w:val="16"/>
              </w:rPr>
            </w:pPr>
          </w:p>
          <w:p w:rsidR="00951E5F" w:rsidRPr="00841635" w:rsidRDefault="00951E5F" w:rsidP="00951E5F">
            <w:pPr>
              <w:widowControl w:val="0"/>
              <w:rPr>
                <w:rFonts w:ascii="Calibri" w:hAnsi="Calibri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Key objectives</w:t>
            </w:r>
            <w:r w:rsidRPr="00841635">
              <w:rPr>
                <w:sz w:val="16"/>
                <w:szCs w:val="16"/>
                <w:u w:val="single"/>
              </w:rPr>
              <w:t>:</w:t>
            </w:r>
          </w:p>
          <w:p w:rsidR="00951E5F" w:rsidRPr="00CE59DA" w:rsidRDefault="00951E5F" w:rsidP="00951E5F">
            <w:pPr>
              <w:rPr>
                <w:sz w:val="16"/>
                <w:szCs w:val="16"/>
              </w:rPr>
            </w:pPr>
            <w:r w:rsidRPr="00CE59DA">
              <w:rPr>
                <w:sz w:val="16"/>
                <w:szCs w:val="16"/>
              </w:rPr>
              <w:t xml:space="preserve">I can confidently choose the best application to demonstrate my learning. </w:t>
            </w:r>
          </w:p>
          <w:p w:rsidR="00951E5F" w:rsidRPr="00CE59DA" w:rsidRDefault="00951E5F" w:rsidP="00951E5F">
            <w:pPr>
              <w:rPr>
                <w:sz w:val="16"/>
                <w:szCs w:val="16"/>
              </w:rPr>
            </w:pPr>
            <w:r w:rsidRPr="00CE59DA">
              <w:rPr>
                <w:sz w:val="16"/>
                <w:szCs w:val="16"/>
              </w:rPr>
              <w:t xml:space="preserve">I can format text to suit a purpose. </w:t>
            </w:r>
          </w:p>
          <w:p w:rsidR="00951E5F" w:rsidRPr="00841635" w:rsidRDefault="00951E5F" w:rsidP="00951E5F">
            <w:pPr>
              <w:rPr>
                <w:rFonts w:cstheme="minorHAnsi"/>
                <w:sz w:val="16"/>
                <w:szCs w:val="16"/>
              </w:rPr>
            </w:pPr>
            <w:r w:rsidRPr="00CE59DA">
              <w:rPr>
                <w:sz w:val="16"/>
                <w:szCs w:val="16"/>
              </w:rPr>
              <w:t>I can publish my documents online regularly and discuss the audience and purpose of my content.</w:t>
            </w:r>
          </w:p>
        </w:tc>
      </w:tr>
      <w:tr w:rsidR="00951E5F" w:rsidTr="004E3612">
        <w:tc>
          <w:tcPr>
            <w:tcW w:w="329" w:type="dxa"/>
          </w:tcPr>
          <w:p w:rsidR="00951E5F" w:rsidRDefault="00951E5F" w:rsidP="00951E5F"/>
        </w:tc>
        <w:tc>
          <w:tcPr>
            <w:tcW w:w="2369" w:type="dxa"/>
          </w:tcPr>
          <w:p w:rsidR="00951E5F" w:rsidRDefault="00951E5F" w:rsidP="00951E5F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>Key vocab:</w:t>
            </w:r>
          </w:p>
          <w:p w:rsidR="00951E5F" w:rsidRPr="00010DE5" w:rsidRDefault="00951E5F" w:rsidP="00951E5F">
            <w:pPr>
              <w:rPr>
                <w:sz w:val="20"/>
                <w:szCs w:val="20"/>
              </w:rPr>
            </w:pPr>
          </w:p>
        </w:tc>
        <w:tc>
          <w:tcPr>
            <w:tcW w:w="2706" w:type="dxa"/>
          </w:tcPr>
          <w:p w:rsidR="00951E5F" w:rsidRDefault="00951E5F" w:rsidP="00951E5F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>Key vocab:</w:t>
            </w:r>
          </w:p>
          <w:p w:rsidR="00951E5F" w:rsidRPr="00010DE5" w:rsidRDefault="00951E5F" w:rsidP="00951E5F">
            <w:pPr>
              <w:rPr>
                <w:sz w:val="20"/>
                <w:szCs w:val="20"/>
              </w:rPr>
            </w:pPr>
          </w:p>
        </w:tc>
        <w:tc>
          <w:tcPr>
            <w:tcW w:w="2370" w:type="dxa"/>
          </w:tcPr>
          <w:p w:rsidR="00951E5F" w:rsidRDefault="00951E5F" w:rsidP="00951E5F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>Key vocab:</w:t>
            </w:r>
          </w:p>
          <w:p w:rsidR="00951E5F" w:rsidRPr="00010DE5" w:rsidRDefault="00951E5F" w:rsidP="00951E5F">
            <w:pPr>
              <w:rPr>
                <w:sz w:val="20"/>
                <w:szCs w:val="20"/>
              </w:rPr>
            </w:pPr>
          </w:p>
        </w:tc>
        <w:tc>
          <w:tcPr>
            <w:tcW w:w="2542" w:type="dxa"/>
          </w:tcPr>
          <w:p w:rsidR="00951E5F" w:rsidRDefault="00951E5F" w:rsidP="00951E5F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>Key vocab:</w:t>
            </w:r>
          </w:p>
          <w:p w:rsidR="00951E5F" w:rsidRPr="00010DE5" w:rsidRDefault="00951E5F" w:rsidP="00951E5F">
            <w:pPr>
              <w:rPr>
                <w:sz w:val="20"/>
                <w:szCs w:val="20"/>
              </w:rPr>
            </w:pPr>
          </w:p>
        </w:tc>
        <w:tc>
          <w:tcPr>
            <w:tcW w:w="2793" w:type="dxa"/>
          </w:tcPr>
          <w:p w:rsidR="00951E5F" w:rsidRDefault="00951E5F" w:rsidP="00951E5F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>Key vocab:</w:t>
            </w:r>
          </w:p>
          <w:p w:rsidR="00951E5F" w:rsidRPr="00010DE5" w:rsidRDefault="00951E5F" w:rsidP="00951E5F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:rsidR="00951E5F" w:rsidRDefault="00951E5F" w:rsidP="00951E5F">
            <w:pPr>
              <w:rPr>
                <w:b/>
                <w:sz w:val="20"/>
                <w:szCs w:val="20"/>
                <w:u w:val="single"/>
              </w:rPr>
            </w:pPr>
            <w:r w:rsidRPr="00C900B6">
              <w:rPr>
                <w:b/>
                <w:sz w:val="20"/>
                <w:szCs w:val="20"/>
                <w:u w:val="single"/>
              </w:rPr>
              <w:t>Key vocab:</w:t>
            </w:r>
          </w:p>
          <w:p w:rsidR="00951E5F" w:rsidRPr="00010DE5" w:rsidRDefault="00951E5F" w:rsidP="00951E5F">
            <w:pPr>
              <w:rPr>
                <w:sz w:val="20"/>
                <w:szCs w:val="20"/>
              </w:rPr>
            </w:pPr>
          </w:p>
        </w:tc>
      </w:tr>
      <w:tr w:rsidR="00951E5F" w:rsidTr="00E26AB9">
        <w:tc>
          <w:tcPr>
            <w:tcW w:w="329" w:type="dxa"/>
          </w:tcPr>
          <w:p w:rsidR="00951E5F" w:rsidRDefault="00951E5F" w:rsidP="00951E5F"/>
        </w:tc>
        <w:tc>
          <w:tcPr>
            <w:tcW w:w="15059" w:type="dxa"/>
            <w:gridSpan w:val="6"/>
          </w:tcPr>
          <w:p w:rsidR="00951E5F" w:rsidRPr="000B510C" w:rsidRDefault="00951E5F" w:rsidP="00951E5F">
            <w:pPr>
              <w:rPr>
                <w:b/>
                <w:u w:val="single"/>
              </w:rPr>
            </w:pPr>
            <w:r w:rsidRPr="000B510C">
              <w:rPr>
                <w:b/>
                <w:u w:val="single"/>
              </w:rPr>
              <w:t>Key digital literacy ski</w:t>
            </w:r>
            <w:r>
              <w:rPr>
                <w:b/>
                <w:u w:val="single"/>
              </w:rPr>
              <w:t>lls to be developed across Year 6</w:t>
            </w:r>
            <w:r w:rsidRPr="000B510C">
              <w:rPr>
                <w:b/>
                <w:u w:val="single"/>
              </w:rPr>
              <w:t>:</w:t>
            </w:r>
          </w:p>
          <w:p w:rsidR="00951E5F" w:rsidRDefault="00951E5F" w:rsidP="00951E5F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</w:tc>
      </w:tr>
    </w:tbl>
    <w:p w:rsidR="00152A97" w:rsidRDefault="00152A97"/>
    <w:sectPr w:rsidR="00152A97" w:rsidSect="006457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81315"/>
    <w:multiLevelType w:val="multilevel"/>
    <w:tmpl w:val="986AAF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143272D"/>
    <w:multiLevelType w:val="multilevel"/>
    <w:tmpl w:val="394EBD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625651A"/>
    <w:multiLevelType w:val="multilevel"/>
    <w:tmpl w:val="E94CA1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F207E99"/>
    <w:multiLevelType w:val="multilevel"/>
    <w:tmpl w:val="19289D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C16247D"/>
    <w:multiLevelType w:val="hybridMultilevel"/>
    <w:tmpl w:val="98AA5524"/>
    <w:lvl w:ilvl="0" w:tplc="2EE8CFEE">
      <w:numFmt w:val="bullet"/>
      <w:lvlText w:val="-"/>
      <w:lvlJc w:val="left"/>
      <w:pPr>
        <w:ind w:left="229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0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50" w:hanging="360"/>
      </w:pPr>
      <w:rPr>
        <w:rFonts w:ascii="Wingdings" w:hAnsi="Wingdings" w:hint="default"/>
      </w:rPr>
    </w:lvl>
  </w:abstractNum>
  <w:abstractNum w:abstractNumId="5" w15:restartNumberingAfterBreak="0">
    <w:nsid w:val="1E9B5A34"/>
    <w:multiLevelType w:val="multilevel"/>
    <w:tmpl w:val="A71A41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F820383"/>
    <w:multiLevelType w:val="multilevel"/>
    <w:tmpl w:val="C9A08B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5E739D5"/>
    <w:multiLevelType w:val="hybridMultilevel"/>
    <w:tmpl w:val="B790BB66"/>
    <w:lvl w:ilvl="0" w:tplc="DBDAE54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827795"/>
    <w:multiLevelType w:val="hybridMultilevel"/>
    <w:tmpl w:val="60E8FE2A"/>
    <w:lvl w:ilvl="0" w:tplc="2292BD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9A2948"/>
    <w:multiLevelType w:val="multilevel"/>
    <w:tmpl w:val="F1AAA0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35BF154E"/>
    <w:multiLevelType w:val="multilevel"/>
    <w:tmpl w:val="1C761E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7433E46"/>
    <w:multiLevelType w:val="multilevel"/>
    <w:tmpl w:val="A4A287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AAE6834"/>
    <w:multiLevelType w:val="multilevel"/>
    <w:tmpl w:val="DF2E8F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507C7141"/>
    <w:multiLevelType w:val="multilevel"/>
    <w:tmpl w:val="48B256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52B370E3"/>
    <w:multiLevelType w:val="multilevel"/>
    <w:tmpl w:val="F89E7D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652911A8"/>
    <w:multiLevelType w:val="hybridMultilevel"/>
    <w:tmpl w:val="3E8AB57E"/>
    <w:lvl w:ilvl="0" w:tplc="8402D42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ED2281"/>
    <w:multiLevelType w:val="hybridMultilevel"/>
    <w:tmpl w:val="7A5A6262"/>
    <w:lvl w:ilvl="0" w:tplc="BF246A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8E4309"/>
    <w:multiLevelType w:val="multilevel"/>
    <w:tmpl w:val="DF4029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7"/>
  </w:num>
  <w:num w:numId="2">
    <w:abstractNumId w:val="8"/>
  </w:num>
  <w:num w:numId="3">
    <w:abstractNumId w:val="16"/>
  </w:num>
  <w:num w:numId="4">
    <w:abstractNumId w:val="15"/>
  </w:num>
  <w:num w:numId="5">
    <w:abstractNumId w:val="13"/>
  </w:num>
  <w:num w:numId="6">
    <w:abstractNumId w:val="17"/>
  </w:num>
  <w:num w:numId="7">
    <w:abstractNumId w:val="0"/>
  </w:num>
  <w:num w:numId="8">
    <w:abstractNumId w:val="10"/>
  </w:num>
  <w:num w:numId="9">
    <w:abstractNumId w:val="11"/>
  </w:num>
  <w:num w:numId="10">
    <w:abstractNumId w:val="5"/>
  </w:num>
  <w:num w:numId="11">
    <w:abstractNumId w:val="2"/>
  </w:num>
  <w:num w:numId="12">
    <w:abstractNumId w:val="9"/>
  </w:num>
  <w:num w:numId="13">
    <w:abstractNumId w:val="3"/>
  </w:num>
  <w:num w:numId="14">
    <w:abstractNumId w:val="14"/>
  </w:num>
  <w:num w:numId="15">
    <w:abstractNumId w:val="6"/>
  </w:num>
  <w:num w:numId="16">
    <w:abstractNumId w:val="12"/>
  </w:num>
  <w:num w:numId="17">
    <w:abstractNumId w:val="1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B6"/>
    <w:rsid w:val="00010DE5"/>
    <w:rsid w:val="00017F8E"/>
    <w:rsid w:val="000452F6"/>
    <w:rsid w:val="000B510C"/>
    <w:rsid w:val="00152A97"/>
    <w:rsid w:val="0016045C"/>
    <w:rsid w:val="001A62A9"/>
    <w:rsid w:val="001D002F"/>
    <w:rsid w:val="001F7FC4"/>
    <w:rsid w:val="0021261D"/>
    <w:rsid w:val="00223610"/>
    <w:rsid w:val="00364519"/>
    <w:rsid w:val="00472019"/>
    <w:rsid w:val="004E3612"/>
    <w:rsid w:val="006457B6"/>
    <w:rsid w:val="0065476E"/>
    <w:rsid w:val="006953FA"/>
    <w:rsid w:val="006B4136"/>
    <w:rsid w:val="006C2D6E"/>
    <w:rsid w:val="006D0F13"/>
    <w:rsid w:val="00841635"/>
    <w:rsid w:val="009213A7"/>
    <w:rsid w:val="00925435"/>
    <w:rsid w:val="00944E28"/>
    <w:rsid w:val="00951E5F"/>
    <w:rsid w:val="009D3AD9"/>
    <w:rsid w:val="009E770B"/>
    <w:rsid w:val="00A87665"/>
    <w:rsid w:val="00BD21CA"/>
    <w:rsid w:val="00C070CC"/>
    <w:rsid w:val="00C85B33"/>
    <w:rsid w:val="00C900B6"/>
    <w:rsid w:val="00CE59DA"/>
    <w:rsid w:val="00D23DD5"/>
    <w:rsid w:val="00D505E8"/>
    <w:rsid w:val="00DE0C70"/>
    <w:rsid w:val="00E26AB9"/>
    <w:rsid w:val="00E35DB0"/>
    <w:rsid w:val="00E674A2"/>
    <w:rsid w:val="00EB76EC"/>
    <w:rsid w:val="00EF40A4"/>
    <w:rsid w:val="00F05DCE"/>
    <w:rsid w:val="00F51191"/>
    <w:rsid w:val="00F55932"/>
    <w:rsid w:val="00F73912"/>
    <w:rsid w:val="00FF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2F164"/>
  <w15:chartTrackingRefBased/>
  <w15:docId w15:val="{79A7BD62-2BC9-4238-872A-063211964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5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457B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7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6E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72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8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8B88C5E7</Template>
  <TotalTime>484</TotalTime>
  <Pages>7</Pages>
  <Words>4696</Words>
  <Characters>26772</Characters>
  <Application>Microsoft Office Word</Application>
  <DocSecurity>0</DocSecurity>
  <Lines>223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Watts</dc:creator>
  <cp:keywords/>
  <dc:description/>
  <cp:lastModifiedBy>S Watts</cp:lastModifiedBy>
  <cp:revision>12</cp:revision>
  <cp:lastPrinted>2022-07-11T13:20:00Z</cp:lastPrinted>
  <dcterms:created xsi:type="dcterms:W3CDTF">2022-07-11T12:36:00Z</dcterms:created>
  <dcterms:modified xsi:type="dcterms:W3CDTF">2023-11-01T16:44:00Z</dcterms:modified>
</cp:coreProperties>
</file>