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9B9" w:rsidRDefault="00A638F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C62E83" wp14:editId="2DF33703">
                <wp:simplePos x="0" y="0"/>
                <wp:positionH relativeFrom="column">
                  <wp:posOffset>1733266</wp:posOffset>
                </wp:positionH>
                <wp:positionV relativeFrom="paragraph">
                  <wp:posOffset>1310184</wp:posOffset>
                </wp:positionV>
                <wp:extent cx="1771650" cy="1187355"/>
                <wp:effectExtent l="0" t="0" r="19050" b="1333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1873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Animals including humans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Habitats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Plants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C62E83" id="Rounded Rectangle 13" o:spid="_x0000_s1026" style="position:absolute;margin-left:136.5pt;margin-top:103.15pt;width:139.5pt;height:93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" fillcolor="white [3201]" strokecolor="#5b9bd5 [3204]" strokeweight="1pt">
                <v:stroke joinstyle="miter"/>
                <v:textbox>
                  <w:txbxContent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Animals including humans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Habitats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Plants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Materials</w:t>
                      </w:r>
                    </w:p>
                  </w:txbxContent>
                </v:textbox>
              </v:roundrect>
            </w:pict>
          </mc:Fallback>
        </mc:AlternateContent>
      </w:r>
      <w:r w:rsidR="00232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183D72" wp14:editId="0EFA3F12">
                <wp:simplePos x="0" y="0"/>
                <wp:positionH relativeFrom="margin">
                  <wp:posOffset>361950</wp:posOffset>
                </wp:positionH>
                <wp:positionV relativeFrom="paragraph">
                  <wp:posOffset>3486150</wp:posOffset>
                </wp:positionV>
                <wp:extent cx="2076450" cy="304800"/>
                <wp:effectExtent l="0" t="0" r="1905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7C2" w:rsidRDefault="002327C2" w:rsidP="002327C2">
                            <w:pPr>
                              <w:jc w:val="center"/>
                            </w:pPr>
                            <w:r>
                              <w:t>Different types of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2177D" id="Rounded Rectangle 33" o:spid="_x0000_s1026" style="position:absolute;margin-left:28.5pt;margin-top:274.5pt;width:163.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" fillcolor="white [3201]" strokecolor="#00b050" strokeweight="1pt">
                <v:stroke joinstyle="miter"/>
                <v:textbox>
                  <w:txbxContent>
                    <w:p w:rsidR="002327C2" w:rsidRDefault="002327C2" w:rsidP="002327C2">
                      <w:pPr>
                        <w:jc w:val="center"/>
                      </w:pPr>
                      <w:r>
                        <w:t>Different types of experiment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32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152445F" wp14:editId="3C15B825">
                <wp:simplePos x="0" y="0"/>
                <wp:positionH relativeFrom="margin">
                  <wp:posOffset>7277100</wp:posOffset>
                </wp:positionH>
                <wp:positionV relativeFrom="paragraph">
                  <wp:posOffset>5695950</wp:posOffset>
                </wp:positionV>
                <wp:extent cx="2076450" cy="304800"/>
                <wp:effectExtent l="0" t="0" r="19050" b="1905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7C2" w:rsidRDefault="002327C2" w:rsidP="002327C2">
                            <w:pPr>
                              <w:jc w:val="center"/>
                            </w:pPr>
                            <w:r>
                              <w:t>Evaluate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2177D" id="Rounded Rectangle 34" o:spid="_x0000_s1027" style="position:absolute;margin-left:573pt;margin-top:448.5pt;width:163.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" fillcolor="white [3201]" strokecolor="#00b050" strokeweight="1pt">
                <v:stroke joinstyle="miter"/>
                <v:textbox>
                  <w:txbxContent>
                    <w:p w:rsidR="002327C2" w:rsidRDefault="002327C2" w:rsidP="002327C2">
                      <w:pPr>
                        <w:jc w:val="center"/>
                      </w:pPr>
                      <w:r>
                        <w:t>Evaluate data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32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8462FCC" wp14:editId="27A45C1C">
                <wp:simplePos x="0" y="0"/>
                <wp:positionH relativeFrom="margin">
                  <wp:align>right</wp:align>
                </wp:positionH>
                <wp:positionV relativeFrom="paragraph">
                  <wp:posOffset>4686300</wp:posOffset>
                </wp:positionV>
                <wp:extent cx="2076450" cy="304800"/>
                <wp:effectExtent l="0" t="0" r="19050" b="1905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7C2" w:rsidRDefault="002327C2" w:rsidP="002327C2">
                            <w:pPr>
                              <w:jc w:val="center"/>
                            </w:pPr>
                            <w:r>
                              <w:t>Make predictions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2177D" id="Rounded Rectangle 32" o:spid="_x0000_s1028" style="position:absolute;margin-left:112.3pt;margin-top:369pt;width:163.5pt;height:24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" fillcolor="white [3201]" strokecolor="#00b050" strokeweight="1pt">
                <v:stroke joinstyle="miter"/>
                <v:textbox>
                  <w:txbxContent>
                    <w:p w:rsidR="002327C2" w:rsidRDefault="002327C2" w:rsidP="002327C2">
                      <w:pPr>
                        <w:jc w:val="center"/>
                      </w:pPr>
                      <w:r>
                        <w:t>Make predictions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6E5E15" wp14:editId="101C4983">
                <wp:simplePos x="0" y="0"/>
                <wp:positionH relativeFrom="margin">
                  <wp:align>center</wp:align>
                </wp:positionH>
                <wp:positionV relativeFrom="paragraph">
                  <wp:posOffset>4953000</wp:posOffset>
                </wp:positionV>
                <wp:extent cx="2076450" cy="304800"/>
                <wp:effectExtent l="0" t="0" r="1905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2327C2" w:rsidP="008636AF">
                            <w:pPr>
                              <w:jc w:val="center"/>
                            </w:pPr>
                            <w:r>
                              <w:t>Take measurements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2177D" id="Rounded Rectangle 31" o:spid="_x0000_s1029" style="position:absolute;margin-left:0;margin-top:390pt;width:163.5pt;height:24pt;z-index:251714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" fillcolor="white [3201]" strokecolor="#00b050" strokeweight="1pt">
                <v:stroke joinstyle="miter"/>
                <v:textbox>
                  <w:txbxContent>
                    <w:p w:rsidR="008636AF" w:rsidRDefault="002327C2" w:rsidP="008636AF">
                      <w:pPr>
                        <w:jc w:val="center"/>
                      </w:pPr>
                      <w:r>
                        <w:t>Take measurements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83CE010" wp14:editId="426C8580">
                <wp:simplePos x="0" y="0"/>
                <wp:positionH relativeFrom="margin">
                  <wp:posOffset>5181600</wp:posOffset>
                </wp:positionH>
                <wp:positionV relativeFrom="paragraph">
                  <wp:posOffset>2495550</wp:posOffset>
                </wp:positionV>
                <wp:extent cx="2076450" cy="304800"/>
                <wp:effectExtent l="0" t="0" r="19050" b="1905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Gather, record and present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C24ED" id="Rounded Rectangle 30" o:spid="_x0000_s1030" style="position:absolute;margin-left:408pt;margin-top:196.5pt;width:163.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" fillcolor="white [3201]" strokecolor="#00b050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>Gather, record and present data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4A6879" wp14:editId="3996D627">
                <wp:simplePos x="0" y="0"/>
                <wp:positionH relativeFrom="margin">
                  <wp:posOffset>4781550</wp:posOffset>
                </wp:positionH>
                <wp:positionV relativeFrom="paragraph">
                  <wp:posOffset>1809750</wp:posOffset>
                </wp:positionV>
                <wp:extent cx="2076450" cy="304800"/>
                <wp:effectExtent l="0" t="0" r="1905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jc w:val="center"/>
                            </w:pPr>
                            <w:r>
                              <w:t>Fair testing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CEADFE" id="Rounded Rectangle 11" o:spid="_x0000_s1031" style="position:absolute;margin-left:376.5pt;margin-top:142.5pt;width:163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" fillcolor="white [3201]" strokecolor="#00b050" strokeweight="1pt">
                <v:stroke joinstyle="miter"/>
                <v:textbox>
                  <w:txbxContent>
                    <w:p w:rsidR="00A01454" w:rsidRDefault="00A01454" w:rsidP="00A01454">
                      <w:pPr>
                        <w:jc w:val="center"/>
                      </w:pPr>
                      <w:r>
                        <w:t>Fair testing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AA27B18" wp14:editId="76593B41">
                <wp:simplePos x="0" y="0"/>
                <wp:positionH relativeFrom="margin">
                  <wp:posOffset>1447800</wp:posOffset>
                </wp:positionH>
                <wp:positionV relativeFrom="paragraph">
                  <wp:posOffset>2438400</wp:posOffset>
                </wp:positionV>
                <wp:extent cx="2076450" cy="304800"/>
                <wp:effectExtent l="0" t="0" r="19050" b="1905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Simple comparative tests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C24ED" id="Rounded Rectangle 29" o:spid="_x0000_s1032" style="position:absolute;margin-left:114pt;margin-top:192pt;width:163.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" fillcolor="white [3201]" strokecolor="#00b050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>Simple comparative tests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433043" wp14:editId="249F59BA">
                <wp:simplePos x="0" y="0"/>
                <wp:positionH relativeFrom="margin">
                  <wp:posOffset>3352800</wp:posOffset>
                </wp:positionH>
                <wp:positionV relativeFrom="paragraph">
                  <wp:posOffset>514350</wp:posOffset>
                </wp:positionV>
                <wp:extent cx="2076450" cy="304800"/>
                <wp:effectExtent l="0" t="0" r="19050" b="1905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Perform simple tests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C24ED" id="Rounded Rectangle 28" o:spid="_x0000_s1033" style="position:absolute;margin-left:264pt;margin-top:40.5pt;width:163.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" fillcolor="white [3201]" strokecolor="#00b050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>Perform simple tests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41F0D1" wp14:editId="4CC036E6">
                <wp:simplePos x="0" y="0"/>
                <wp:positionH relativeFrom="margin">
                  <wp:posOffset>-533400</wp:posOffset>
                </wp:positionH>
                <wp:positionV relativeFrom="paragraph">
                  <wp:posOffset>1905000</wp:posOffset>
                </wp:positionV>
                <wp:extent cx="2076450" cy="304800"/>
                <wp:effectExtent l="0" t="0" r="19050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Make observations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C24ED" id="Rounded Rectangle 27" o:spid="_x0000_s1034" style="position:absolute;margin-left:-42pt;margin-top:150pt;width:163.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" fillcolor="white [3201]" strokecolor="#00b050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>Make observations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506FF82" wp14:editId="7884CB8E">
                <wp:simplePos x="0" y="0"/>
                <wp:positionH relativeFrom="margin">
                  <wp:posOffset>7429500</wp:posOffset>
                </wp:positionH>
                <wp:positionV relativeFrom="paragraph">
                  <wp:posOffset>3314700</wp:posOffset>
                </wp:positionV>
                <wp:extent cx="2076450" cy="304800"/>
                <wp:effectExtent l="0" t="0" r="19050" b="1905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Longitudinal Study: Human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F1FB58" id="Rounded Rectangle 26" o:spid="_x0000_s1035" style="position:absolute;margin-left:585pt;margin-top:261pt;width:163.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" fillcolor="white [3201]" strokecolor="#ed7d31 [3205]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 xml:space="preserve">Longitudinal Study: </w:t>
                      </w:r>
                      <w:r>
                        <w:t>Human body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8202AB" wp14:editId="2BAD2C2B">
                <wp:simplePos x="0" y="0"/>
                <wp:positionH relativeFrom="margin">
                  <wp:posOffset>3714750</wp:posOffset>
                </wp:positionH>
                <wp:positionV relativeFrom="paragraph">
                  <wp:posOffset>5372100</wp:posOffset>
                </wp:positionV>
                <wp:extent cx="2076450" cy="304800"/>
                <wp:effectExtent l="0" t="0" r="1905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Longitudinal Study: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F1FB58" id="Rounded Rectangle 25" o:spid="_x0000_s1036" style="position:absolute;margin-left:292.5pt;margin-top:423pt;width:163.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" fillcolor="white [3201]" strokecolor="#ed7d31 [3205]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 xml:space="preserve">Longitudinal Study: </w:t>
                      </w:r>
                      <w:r>
                        <w:t>Space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84437E" wp14:editId="461DF265">
                <wp:simplePos x="0" y="0"/>
                <wp:positionH relativeFrom="column">
                  <wp:posOffset>5467350</wp:posOffset>
                </wp:positionH>
                <wp:positionV relativeFrom="paragraph">
                  <wp:posOffset>5219700</wp:posOffset>
                </wp:positionV>
                <wp:extent cx="1905000" cy="87630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76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Materials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Forces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Earth and Space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Living Things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3AB9F3" id="Rounded Rectangle 23" o:spid="_x0000_s1037" style="position:absolute;margin-left:430.5pt;margin-top:411pt;width:150pt;height:6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" fillcolor="white [3201]" strokecolor="#5b9bd5 [3204]" strokeweight="1pt">
                <v:stroke joinstyle="miter"/>
                <v:textbox>
                  <w:txbxContent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Materials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Forces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Earth and Space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Living Things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E8DA52" wp14:editId="510C3628">
                <wp:simplePos x="0" y="0"/>
                <wp:positionH relativeFrom="column">
                  <wp:posOffset>7562850</wp:posOffset>
                </wp:positionH>
                <wp:positionV relativeFrom="paragraph">
                  <wp:posOffset>3619500</wp:posOffset>
                </wp:positionV>
                <wp:extent cx="1905000" cy="1104900"/>
                <wp:effectExtent l="0" t="0" r="19050" b="1905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104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Living Things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Electivity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Evolution</w:t>
                            </w:r>
                            <w:r>
                              <w:br/>
                              <w:t>Light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Animals including humans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3AB9F3" id="Rounded Rectangle 24" o:spid="_x0000_s1038" style="position:absolute;margin-left:595.5pt;margin-top:285pt;width:150pt;height:8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" fillcolor="white [3201]" strokecolor="#5b9bd5 [3204]" strokeweight="1pt">
                <v:stroke joinstyle="miter"/>
                <v:textbox>
                  <w:txbxContent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Living Things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Electivity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Evolution</w:t>
                      </w:r>
                      <w:r>
                        <w:br/>
                        <w:t>Light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Animals including humans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86897A" wp14:editId="3054EB35">
                <wp:simplePos x="0" y="0"/>
                <wp:positionH relativeFrom="column">
                  <wp:posOffset>4507230</wp:posOffset>
                </wp:positionH>
                <wp:positionV relativeFrom="paragraph">
                  <wp:posOffset>1733550</wp:posOffset>
                </wp:positionV>
                <wp:extent cx="45719" cy="438150"/>
                <wp:effectExtent l="95250" t="19050" r="69215" b="381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381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043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354.9pt;margin-top:136.5pt;width:3.6pt;height:34.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" strokecolor="#c45911 [2405]" strokeweight="3pt">
                <v:stroke endarrow="block" joinstyle="miter"/>
              </v:shape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D01A95" wp14:editId="7E98A728">
                <wp:simplePos x="0" y="0"/>
                <wp:positionH relativeFrom="column">
                  <wp:posOffset>3829050</wp:posOffset>
                </wp:positionH>
                <wp:positionV relativeFrom="paragraph">
                  <wp:posOffset>1485900</wp:posOffset>
                </wp:positionV>
                <wp:extent cx="285750" cy="76200"/>
                <wp:effectExtent l="0" t="76200" r="1905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762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EC733" id="Straight Arrow Connector 21" o:spid="_x0000_s1026" type="#_x0000_t32" style="position:absolute;margin-left:301.5pt;margin-top:117pt;width:22.5pt;height:6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" strokecolor="#c45911 [2405]" strokeweight="3pt">
                <v:stroke endarrow="block" joinstyle="miter"/>
              </v:shape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51B25A" wp14:editId="7633F43E">
                <wp:simplePos x="0" y="0"/>
                <wp:positionH relativeFrom="column">
                  <wp:posOffset>628650</wp:posOffset>
                </wp:positionH>
                <wp:positionV relativeFrom="paragraph">
                  <wp:posOffset>-381000</wp:posOffset>
                </wp:positionV>
                <wp:extent cx="76200" cy="285750"/>
                <wp:effectExtent l="76200" t="19050" r="57150" b="381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2857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8FDD6" id="Straight Arrow Connector 20" o:spid="_x0000_s1026" type="#_x0000_t32" style="position:absolute;margin-left:49.5pt;margin-top:-30pt;width:6pt;height:22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" strokecolor="#c45911 [2405]" strokeweight="3pt">
                <v:stroke endarrow="block" joinstyle="miter"/>
              </v:shape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2DEEA7" wp14:editId="77294785">
                <wp:simplePos x="0" y="0"/>
                <wp:positionH relativeFrom="column">
                  <wp:posOffset>2419350</wp:posOffset>
                </wp:positionH>
                <wp:positionV relativeFrom="paragraph">
                  <wp:posOffset>-361950</wp:posOffset>
                </wp:positionV>
                <wp:extent cx="266700" cy="266700"/>
                <wp:effectExtent l="19050" t="19050" r="57150" b="381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667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F9A7F9" id="Straight Arrow Connector 19" o:spid="_x0000_s1026" type="#_x0000_t32" style="position:absolute;margin-left:190.5pt;margin-top:-28.5pt;width:21pt;height:2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" strokecolor="#c45911 [2405]" strokeweight="3pt">
                <v:stroke endarrow="block" joinstyle="miter"/>
              </v:shape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A9A4C4" wp14:editId="5822B8F6">
                <wp:simplePos x="0" y="0"/>
                <wp:positionH relativeFrom="margin">
                  <wp:posOffset>3295650</wp:posOffset>
                </wp:positionH>
                <wp:positionV relativeFrom="paragraph">
                  <wp:posOffset>4305300</wp:posOffset>
                </wp:positionV>
                <wp:extent cx="2076450" cy="304800"/>
                <wp:effectExtent l="0" t="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jc w:val="center"/>
                            </w:pPr>
                            <w:r>
                              <w:t>Longitudinal Study: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1D3B78" id="Rounded Rectangle 17" o:spid="_x0000_s1039" style="position:absolute;margin-left:259.5pt;margin-top:339pt;width:163.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" fillcolor="white [3201]" strokecolor="#ed7d31 [3205]" strokeweight="1pt">
                <v:stroke joinstyle="miter"/>
                <v:textbox>
                  <w:txbxContent>
                    <w:p w:rsidR="008636AF" w:rsidRDefault="008636AF" w:rsidP="008636AF">
                      <w:pPr>
                        <w:jc w:val="center"/>
                      </w:pPr>
                      <w:r>
                        <w:t xml:space="preserve">Longitudinal Study: </w:t>
                      </w:r>
                      <w:r>
                        <w:t>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36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1E9354" wp14:editId="7B06CECF">
                <wp:simplePos x="0" y="0"/>
                <wp:positionH relativeFrom="column">
                  <wp:posOffset>4972050</wp:posOffset>
                </wp:positionH>
                <wp:positionV relativeFrom="paragraph">
                  <wp:posOffset>2895600</wp:posOffset>
                </wp:positionV>
                <wp:extent cx="1905000" cy="1123950"/>
                <wp:effectExtent l="0" t="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123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Living things/ habitats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States of Matter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Sound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Electricity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  <w:r>
                              <w:t>Animals including humans</w:t>
                            </w:r>
                          </w:p>
                          <w:p w:rsidR="008636AF" w:rsidRDefault="008636AF" w:rsidP="008636AF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809D1" id="Rounded Rectangle 16" o:spid="_x0000_s1040" style="position:absolute;margin-left:391.5pt;margin-top:228pt;width:150pt;height:8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" fillcolor="white [3201]" strokecolor="#5b9bd5 [3204]" strokeweight="1pt">
                <v:stroke joinstyle="miter"/>
                <v:textbox>
                  <w:txbxContent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Living things/ habitats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States of Matter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Sound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Electricity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  <w:r>
                        <w:t>Animals including humans</w:t>
                      </w:r>
                    </w:p>
                    <w:p w:rsidR="008636AF" w:rsidRDefault="008636AF" w:rsidP="008636AF">
                      <w:pPr>
                        <w:spacing w:after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38DE79" wp14:editId="53BBAAC9">
                <wp:simplePos x="0" y="0"/>
                <wp:positionH relativeFrom="column">
                  <wp:posOffset>2247900</wp:posOffset>
                </wp:positionH>
                <wp:positionV relativeFrom="paragraph">
                  <wp:posOffset>3028950</wp:posOffset>
                </wp:positionV>
                <wp:extent cx="1905000" cy="1104900"/>
                <wp:effectExtent l="0" t="0" r="19050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104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Plants</w:t>
                            </w:r>
                          </w:p>
                          <w:p w:rsidR="00A01454" w:rsidRDefault="008636AF" w:rsidP="00A01454">
                            <w:pPr>
                              <w:spacing w:after="0"/>
                              <w:jc w:val="center"/>
                            </w:pPr>
                            <w:r>
                              <w:t>Rocks</w:t>
                            </w:r>
                            <w:r>
                              <w:br/>
                              <w:t>Forces and magnets</w:t>
                            </w:r>
                            <w:r>
                              <w:br/>
                              <w:t>Light</w:t>
                            </w:r>
                          </w:p>
                          <w:p w:rsidR="008636AF" w:rsidRDefault="008636AF" w:rsidP="00A01454">
                            <w:pPr>
                              <w:spacing w:after="0"/>
                              <w:jc w:val="center"/>
                            </w:pPr>
                            <w:r>
                              <w:t>Animals including humans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809D1" id="Rounded Rectangle 15" o:spid="_x0000_s1041" style="position:absolute;margin-left:177pt;margin-top:238.5pt;width:150pt;height:8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" fillcolor="white [3201]" strokecolor="#5b9bd5 [3204]" strokeweight="1pt">
                <v:stroke joinstyle="miter"/>
                <v:textbox>
                  <w:txbxContent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Plants</w:t>
                      </w:r>
                    </w:p>
                    <w:p w:rsidR="00A01454" w:rsidRDefault="008636AF" w:rsidP="00A01454">
                      <w:pPr>
                        <w:spacing w:after="0"/>
                        <w:jc w:val="center"/>
                      </w:pPr>
                      <w:r>
                        <w:t>Rocks</w:t>
                      </w:r>
                      <w:r>
                        <w:br/>
                        <w:t>Forces and magnets</w:t>
                      </w:r>
                      <w:r>
                        <w:br/>
                        <w:t>Light</w:t>
                      </w:r>
                    </w:p>
                    <w:p w:rsidR="008636AF" w:rsidRDefault="008636AF" w:rsidP="00A01454">
                      <w:pPr>
                        <w:spacing w:after="0"/>
                        <w:jc w:val="center"/>
                      </w:pPr>
                      <w:r>
                        <w:t>Animals including humans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93D143" wp14:editId="7ECFD4EC">
                <wp:simplePos x="0" y="0"/>
                <wp:positionH relativeFrom="margin">
                  <wp:posOffset>4095750</wp:posOffset>
                </wp:positionH>
                <wp:positionV relativeFrom="paragraph">
                  <wp:posOffset>1409700</wp:posOffset>
                </wp:positionV>
                <wp:extent cx="2076450" cy="304800"/>
                <wp:effectExtent l="0" t="0" r="1905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jc w:val="center"/>
                            </w:pPr>
                            <w:r>
                              <w:t>Longitudinal Study: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3D143" id="Rounded Rectangle 14" o:spid="_x0000_s1043" style="position:absolute;margin-left:322.5pt;margin-top:111pt;width:163.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" fillcolor="white [3201]" strokecolor="#ed7d31 [3205]" strokeweight="1pt">
                <v:stroke joinstyle="miter"/>
                <v:textbox>
                  <w:txbxContent>
                    <w:p w:rsidR="00A01454" w:rsidRDefault="00A01454" w:rsidP="00A01454">
                      <w:pPr>
                        <w:jc w:val="center"/>
                      </w:pPr>
                      <w:r>
                        <w:t>Longitudinal Study: Habitats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C313D6" wp14:editId="29DCF5F3">
                <wp:simplePos x="0" y="0"/>
                <wp:positionH relativeFrom="column">
                  <wp:posOffset>2839085</wp:posOffset>
                </wp:positionH>
                <wp:positionV relativeFrom="paragraph">
                  <wp:posOffset>-475615</wp:posOffset>
                </wp:positionV>
                <wp:extent cx="1771650" cy="91440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Plants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Materials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Seasons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Animals including humans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313D6" id="Rounded Rectangle 12" o:spid="_x0000_s1044" style="position:absolute;margin-left:223.55pt;margin-top:-37.45pt;width:139.5pt;height:1in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" fillcolor="white [3201]" strokecolor="#5b9bd5 [3204]" strokeweight="1pt">
                <v:stroke joinstyle="miter"/>
                <v:textbox>
                  <w:txbxContent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Plants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Materials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Seasons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Animals</w:t>
                      </w:r>
                      <w:r>
                        <w:t xml:space="preserve"> including humans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514350</wp:posOffset>
                </wp:positionV>
                <wp:extent cx="1771650" cy="129540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295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Human body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Forces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Materials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Seasons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Animals</w:t>
                            </w:r>
                          </w:p>
                          <w:p w:rsidR="00A01454" w:rsidRDefault="00A01454" w:rsidP="00A01454">
                            <w:pPr>
                              <w:spacing w:after="0"/>
                              <w:jc w:val="center"/>
                            </w:pPr>
                            <w:r>
                              <w:t>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45" style="position:absolute;margin-left:-40.5pt;margin-top:40.5pt;width:139.5pt;height:10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" fillcolor="white [3201]" strokecolor="#5b9bd5 [3204]" strokeweight="1pt">
                <v:stroke joinstyle="miter"/>
                <v:textbox>
                  <w:txbxContent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Human body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Forces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Materials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Seasons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Animals</w:t>
                      </w:r>
                    </w:p>
                    <w:p w:rsidR="00A01454" w:rsidRDefault="00A01454" w:rsidP="00A01454">
                      <w:pPr>
                        <w:spacing w:after="0"/>
                        <w:jc w:val="center"/>
                      </w:pPr>
                      <w:r>
                        <w:t>Magnets</w:t>
                      </w:r>
                    </w:p>
                  </w:txbxContent>
                </v:textbox>
              </v:roundrect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8A2AA3" wp14:editId="7A927040">
                <wp:simplePos x="0" y="0"/>
                <wp:positionH relativeFrom="margin">
                  <wp:posOffset>476250</wp:posOffset>
                </wp:positionH>
                <wp:positionV relativeFrom="paragraph">
                  <wp:posOffset>-685800</wp:posOffset>
                </wp:positionV>
                <wp:extent cx="2076450" cy="304800"/>
                <wp:effectExtent l="0" t="0" r="19050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454" w:rsidRDefault="00A01454" w:rsidP="00A01454">
                            <w:pPr>
                              <w:jc w:val="center"/>
                            </w:pPr>
                            <w:r>
                              <w:t>Longitudinal Study: Seasons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8A2AA3" id="Rounded Rectangle 10" o:spid="_x0000_s1046" style="position:absolute;margin-left:37.5pt;margin-top:-54pt;width:163.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" fillcolor="white [3201]" strokecolor="#ed7d31 [3205]" strokeweight="1pt">
                <v:stroke joinstyle="miter"/>
                <v:textbox>
                  <w:txbxContent>
                    <w:p w:rsidR="00A01454" w:rsidRDefault="00A01454" w:rsidP="00A01454">
                      <w:pPr>
                        <w:jc w:val="center"/>
                      </w:pPr>
                      <w:r>
                        <w:t>Longitudinal Study: Seasons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4E3CDE" wp14:editId="3581F368">
                <wp:simplePos x="0" y="0"/>
                <wp:positionH relativeFrom="margin">
                  <wp:posOffset>3574415</wp:posOffset>
                </wp:positionH>
                <wp:positionV relativeFrom="paragraph">
                  <wp:posOffset>1905000</wp:posOffset>
                </wp:positionV>
                <wp:extent cx="1010652" cy="1010653"/>
                <wp:effectExtent l="0" t="0" r="18415" b="1841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652" cy="101065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1454" w:rsidRPr="0098064D" w:rsidRDefault="00A01454" w:rsidP="00A01454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LKS2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4E3CDE" id="Oval 4" o:spid="_x0000_s1047" style="position:absolute;margin-left:281.45pt;margin-top:150pt;width:79.6pt;height:79.6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" fillcolor="red" strokecolor="red" strokeweight="1pt">
                <v:stroke joinstyle="miter"/>
                <v:textbox>
                  <w:txbxContent>
                    <w:p w:rsidR="00A01454" w:rsidRPr="0098064D" w:rsidRDefault="00A01454" w:rsidP="00A01454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LKS2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4E3CDE" wp14:editId="3581F368">
                <wp:simplePos x="0" y="0"/>
                <wp:positionH relativeFrom="column">
                  <wp:posOffset>5524500</wp:posOffset>
                </wp:positionH>
                <wp:positionV relativeFrom="paragraph">
                  <wp:posOffset>4114800</wp:posOffset>
                </wp:positionV>
                <wp:extent cx="1010652" cy="1010653"/>
                <wp:effectExtent l="0" t="0" r="18415" b="1841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652" cy="101065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1454" w:rsidRPr="0098064D" w:rsidRDefault="00A01454" w:rsidP="00A01454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UKS2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4E3CDE" id="Oval 6" o:spid="_x0000_s1048" style="position:absolute;margin-left:435pt;margin-top:324pt;width:79.6pt;height:79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" fillcolor="red" strokecolor="red" strokeweight="1pt">
                <v:stroke joinstyle="miter"/>
                <v:textbox>
                  <w:txbxContent>
                    <w:p w:rsidR="00A01454" w:rsidRPr="0098064D" w:rsidRDefault="00A01454" w:rsidP="00A01454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UKS2</w:t>
                      </w:r>
                    </w:p>
                  </w:txbxContent>
                </v:textbox>
              </v:oval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4E3CDE" wp14:editId="3581F368">
                <wp:simplePos x="0" y="0"/>
                <wp:positionH relativeFrom="column">
                  <wp:posOffset>8515350</wp:posOffset>
                </wp:positionH>
                <wp:positionV relativeFrom="paragraph">
                  <wp:posOffset>4800600</wp:posOffset>
                </wp:positionV>
                <wp:extent cx="1010652" cy="1010653"/>
                <wp:effectExtent l="0" t="0" r="18415" b="1841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652" cy="101065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1454" w:rsidRPr="0098064D" w:rsidRDefault="008636AF" w:rsidP="00A01454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Year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4E3CDE" id="Oval 7" o:spid="_x0000_s1049" style="position:absolute;margin-left:670.5pt;margin-top:378pt;width:79.6pt;height:79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" fillcolor="red" strokecolor="red" strokeweight="1pt">
                <v:stroke joinstyle="miter"/>
                <v:textbox>
                  <w:txbxContent>
                    <w:p w:rsidR="00A01454" w:rsidRPr="0098064D" w:rsidRDefault="008636AF" w:rsidP="00A01454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Year 7</w:t>
                      </w:r>
                    </w:p>
                  </w:txbxContent>
                </v:textbox>
              </v:oval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4E3CDE" wp14:editId="3581F368">
                <wp:simplePos x="0" y="0"/>
                <wp:positionH relativeFrom="column">
                  <wp:posOffset>1828800</wp:posOffset>
                </wp:positionH>
                <wp:positionV relativeFrom="paragraph">
                  <wp:posOffset>-114935</wp:posOffset>
                </wp:positionV>
                <wp:extent cx="1010652" cy="1010653"/>
                <wp:effectExtent l="0" t="0" r="18415" b="1841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652" cy="101065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064D" w:rsidRPr="0098064D" w:rsidRDefault="00A01454" w:rsidP="0098064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KS1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4E3CDE" id="Oval 2" o:spid="_x0000_s1050" style="position:absolute;margin-left:2in;margin-top:-9.05pt;width:79.6pt;height:79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" fillcolor="red" strokecolor="red" strokeweight="1pt">
                <v:stroke joinstyle="miter"/>
                <v:textbox>
                  <w:txbxContent>
                    <w:p w:rsidR="0098064D" w:rsidRPr="0098064D" w:rsidRDefault="00A01454" w:rsidP="0098064D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KS1</w:t>
                      </w:r>
                    </w:p>
                  </w:txbxContent>
                </v:textbox>
              </v:oval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-342901</wp:posOffset>
                </wp:positionH>
                <wp:positionV relativeFrom="paragraph">
                  <wp:posOffset>-285750</wp:posOffset>
                </wp:positionV>
                <wp:extent cx="9068435" cy="5543550"/>
                <wp:effectExtent l="0" t="38100" r="18415" b="38100"/>
                <wp:wrapNone/>
                <wp:docPr id="8" name="Curved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68435" cy="5543550"/>
                        </a:xfrm>
                        <a:prstGeom prst="curvedConnector3">
                          <a:avLst/>
                        </a:prstGeom>
                        <a:ln w="7620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CE90E2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8" o:spid="_x0000_s1026" type="#_x0000_t38" style="position:absolute;margin-left:-27pt;margin-top:-22.5pt;width:714.05pt;height:436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" adj="10800" strokecolor="#747070 [1614]" strokeweight="6pt">
                <v:stroke joinstyle="miter"/>
              </v:shape>
            </w:pict>
          </mc:Fallback>
        </mc:AlternateContent>
      </w:r>
      <w:r w:rsidR="00A014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-471805</wp:posOffset>
                </wp:positionH>
                <wp:positionV relativeFrom="paragraph">
                  <wp:posOffset>-575945</wp:posOffset>
                </wp:positionV>
                <wp:extent cx="1010652" cy="1010653"/>
                <wp:effectExtent l="0" t="0" r="18415" b="1841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652" cy="101065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064D" w:rsidRPr="0098064D" w:rsidRDefault="0098064D" w:rsidP="0098064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98064D">
                              <w:rPr>
                                <w:sz w:val="40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51" style="position:absolute;margin-left:-37.15pt;margin-top:-45.35pt;width:79.6pt;height:7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" fillcolor="red" strokecolor="red" strokeweight="1pt">
                <v:stroke joinstyle="miter"/>
                <v:textbox>
                  <w:txbxContent>
                    <w:p w:rsidR="0098064D" w:rsidRPr="0098064D" w:rsidRDefault="0098064D" w:rsidP="0098064D">
                      <w:pPr>
                        <w:jc w:val="center"/>
                        <w:rPr>
                          <w:sz w:val="40"/>
                        </w:rPr>
                      </w:pPr>
                      <w:r w:rsidRPr="0098064D">
                        <w:rPr>
                          <w:sz w:val="40"/>
                        </w:rPr>
                        <w:t>EYFS</w:t>
                      </w:r>
                    </w:p>
                  </w:txbxContent>
                </v:textbox>
              </v:oval>
            </w:pict>
          </mc:Fallback>
        </mc:AlternateContent>
      </w:r>
    </w:p>
    <w:sectPr w:rsidR="006F49B9" w:rsidSect="000236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D5"/>
    <w:rsid w:val="000236D5"/>
    <w:rsid w:val="002327C2"/>
    <w:rsid w:val="006F49B9"/>
    <w:rsid w:val="008636AF"/>
    <w:rsid w:val="0098064D"/>
    <w:rsid w:val="00A01454"/>
    <w:rsid w:val="00A6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A163C-EB5E-4D93-8D6C-56212C3C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7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8F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8F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7F6354D1</Template>
  <TotalTime>32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Gillett</dc:creator>
  <cp:keywords/>
  <dc:description/>
  <cp:lastModifiedBy>Megan Gillett</cp:lastModifiedBy>
  <cp:revision>2</cp:revision>
  <cp:lastPrinted>2022-10-07T13:22:00Z</cp:lastPrinted>
  <dcterms:created xsi:type="dcterms:W3CDTF">2022-07-06T18:10:00Z</dcterms:created>
  <dcterms:modified xsi:type="dcterms:W3CDTF">2022-10-07T13:22:00Z</dcterms:modified>
</cp:coreProperties>
</file>